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526B1D52" w14:textId="77777777" w:rsidTr="008458D4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24B49C0" w14:textId="77777777" w:rsidR="003D1B71" w:rsidRDefault="00020EDB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16A69CB7" wp14:editId="10D6D626">
                  <wp:extent cx="2145665" cy="2133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1336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D58FEFA" w14:textId="77777777" w:rsidR="003D1B71" w:rsidRPr="0056708E" w:rsidRDefault="003D1B71" w:rsidP="00E40D18">
            <w:pPr>
              <w:pStyle w:val="BodyText"/>
              <w:kinsoku w:val="0"/>
              <w:overflowPunct w:val="0"/>
              <w:jc w:val="both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1A3A8774" w14:textId="4C73C99A" w:rsidR="00604110" w:rsidRPr="00604110" w:rsidRDefault="00020EDB" w:rsidP="00604110">
            <w:pPr>
              <w:pStyle w:val="Title"/>
              <w:jc w:val="both"/>
              <w:rPr>
                <w:sz w:val="28"/>
              </w:rPr>
            </w:pPr>
            <w:r w:rsidRPr="00A5181B">
              <w:rPr>
                <w:sz w:val="40"/>
                <w:szCs w:val="40"/>
              </w:rPr>
              <w:t>GYANDAS G. WADHWANI</w:t>
            </w:r>
            <w:r w:rsidR="00A5181B">
              <w:t xml:space="preserve"> </w:t>
            </w:r>
            <w:r w:rsidR="00A5181B" w:rsidRPr="00A5181B">
              <w:rPr>
                <w:sz w:val="30"/>
                <w:szCs w:val="30"/>
              </w:rPr>
              <w:t>M.D. (</w:t>
            </w:r>
            <w:proofErr w:type="spellStart"/>
            <w:r w:rsidR="00A5181B" w:rsidRPr="00A5181B">
              <w:rPr>
                <w:sz w:val="30"/>
                <w:szCs w:val="30"/>
              </w:rPr>
              <w:t>Hom</w:t>
            </w:r>
            <w:proofErr w:type="spellEnd"/>
            <w:r w:rsidR="00A5181B" w:rsidRPr="00A5181B">
              <w:rPr>
                <w:sz w:val="30"/>
                <w:szCs w:val="30"/>
              </w:rPr>
              <w:t>)</w:t>
            </w:r>
          </w:p>
        </w:tc>
      </w:tr>
      <w:tr w:rsidR="003D1B71" w14:paraId="457A987F" w14:textId="77777777" w:rsidTr="008458D4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8EFED34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76BA7F6" w14:textId="77777777" w:rsidR="003D1B71" w:rsidRDefault="003D1B71" w:rsidP="00E40D18">
            <w:pPr>
              <w:pStyle w:val="BodyText"/>
              <w:kinsoku w:val="0"/>
              <w:overflowPunct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8C3A1055085445E0A5F0DB286EA5AF6C"/>
              </w:placeholder>
              <w:temporary/>
              <w:showingPlcHdr/>
              <w15:appearance w15:val="hidden"/>
            </w:sdtPr>
            <w:sdtEndPr/>
            <w:sdtContent>
              <w:p w14:paraId="0817762E" w14:textId="77777777" w:rsidR="003D1B71" w:rsidRPr="00E572D6" w:rsidRDefault="003D1B71" w:rsidP="00E40D18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071D6A6D" w14:textId="77777777" w:rsidR="00020EDB" w:rsidRPr="00020EDB" w:rsidRDefault="00020EDB" w:rsidP="00E40D18">
            <w:pPr>
              <w:pStyle w:val="Heading4"/>
              <w:jc w:val="both"/>
              <w:rPr>
                <w:color w:val="005595" w:themeColor="accent2" w:themeShade="BF"/>
              </w:rPr>
            </w:pPr>
            <w:r w:rsidRPr="00020EDB">
              <w:rPr>
                <w:color w:val="005595" w:themeColor="accent2" w:themeShade="BF"/>
              </w:rPr>
              <w:t>Sri Guru Nanak Dev Homoeopathic Medical College &amp; Hospital, Ludhiana, Punjab</w:t>
            </w:r>
          </w:p>
          <w:p w14:paraId="0E88956B" w14:textId="77777777" w:rsidR="00020EDB" w:rsidRPr="00195B5A" w:rsidRDefault="00020EDB" w:rsidP="00E40D18">
            <w:pPr>
              <w:jc w:val="both"/>
            </w:pPr>
            <w:r>
              <w:t>2009 - 2012</w:t>
            </w:r>
          </w:p>
          <w:p w14:paraId="28D8D7BB" w14:textId="77777777" w:rsidR="00020EDB" w:rsidRDefault="00020EDB" w:rsidP="00E40D18">
            <w:pPr>
              <w:jc w:val="both"/>
            </w:pPr>
            <w:r>
              <w:t>M.D. (Homoeopathy) (Organon)</w:t>
            </w:r>
          </w:p>
          <w:p w14:paraId="21D8DAB5" w14:textId="77777777" w:rsidR="00020EDB" w:rsidRDefault="00020EDB" w:rsidP="00E40D18">
            <w:pPr>
              <w:jc w:val="both"/>
            </w:pPr>
            <w:r w:rsidRPr="00195B5A">
              <w:t>Thesis title- 21st Century: An Era of New Faces of Diseases... Homoeopathic Approach.</w:t>
            </w:r>
          </w:p>
          <w:p w14:paraId="174B06F5" w14:textId="77777777" w:rsidR="00020EDB" w:rsidRDefault="00020EDB" w:rsidP="00E40D18">
            <w:pPr>
              <w:jc w:val="both"/>
            </w:pPr>
          </w:p>
          <w:p w14:paraId="34569722" w14:textId="77777777" w:rsidR="00020EDB" w:rsidRPr="00020EDB" w:rsidRDefault="00020EDB" w:rsidP="00E40D18">
            <w:pPr>
              <w:jc w:val="both"/>
              <w:rPr>
                <w:i/>
                <w:color w:val="005595" w:themeColor="accent2" w:themeShade="BF"/>
              </w:rPr>
            </w:pPr>
            <w:r w:rsidRPr="00020EDB">
              <w:rPr>
                <w:i/>
                <w:color w:val="005595" w:themeColor="accent2" w:themeShade="BF"/>
              </w:rPr>
              <w:t xml:space="preserve">Nehru Homoeopathic Medical College &amp; Hospital, New Delhi. </w:t>
            </w:r>
          </w:p>
          <w:p w14:paraId="78F0BAAE" w14:textId="77777777" w:rsidR="00020EDB" w:rsidRPr="00195B5A" w:rsidRDefault="00020EDB" w:rsidP="00E40D18">
            <w:pPr>
              <w:jc w:val="both"/>
            </w:pPr>
            <w:r>
              <w:t>1992 - 1998</w:t>
            </w:r>
          </w:p>
          <w:p w14:paraId="4636A26B" w14:textId="77777777" w:rsidR="00020EDB" w:rsidRDefault="00020EDB" w:rsidP="00E40D18">
            <w:pPr>
              <w:jc w:val="both"/>
            </w:pPr>
            <w:r>
              <w:t>B.H.M.S (Delhi University</w:t>
            </w:r>
            <w:r w:rsidRPr="00195B5A">
              <w:t xml:space="preserve"> </w:t>
            </w:r>
            <w:r>
              <w:t>3rd rank holder)</w:t>
            </w:r>
          </w:p>
          <w:p w14:paraId="3901AA6E" w14:textId="77777777" w:rsidR="00020EDB" w:rsidRDefault="00020EDB" w:rsidP="00E40D18">
            <w:pPr>
              <w:jc w:val="both"/>
            </w:pPr>
          </w:p>
          <w:sdt>
            <w:sdtPr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  <w:id w:val="1196195576"/>
              <w:placeholder>
                <w:docPart w:val="61C1946113FC445C849CE8E338E42534"/>
              </w:placeholder>
              <w:temporary/>
              <w:showingPlcHdr/>
              <w15:appearance w15:val="hidden"/>
            </w:sdtPr>
            <w:sdtEndPr/>
            <w:sdtContent>
              <w:p w14:paraId="0FF40359" w14:textId="77777777" w:rsidR="00020EDB" w:rsidRPr="00020EDB" w:rsidRDefault="00020EDB" w:rsidP="00E40D18">
                <w:pPr>
                  <w:kinsoku w:val="0"/>
                  <w:overflowPunct w:val="0"/>
                  <w:spacing w:before="360" w:after="120"/>
                  <w:jc w:val="both"/>
                  <w:outlineLvl w:val="1"/>
                  <w:rPr>
                    <w:rFonts w:ascii="Calibri" w:hAnsi="Calibri" w:cs="Calibri"/>
                    <w:b/>
                    <w:bCs/>
                    <w:color w:val="0072C7"/>
                    <w:sz w:val="24"/>
                    <w:szCs w:val="20"/>
                    <w:u w:val="single"/>
                  </w:rPr>
                </w:pPr>
                <w:r w:rsidRPr="00020EDB">
                  <w:rPr>
                    <w:rFonts w:asciiTheme="majorHAnsi" w:hAnsiTheme="majorHAnsi" w:cs="Georgia"/>
                    <w:b/>
                    <w:bCs/>
                    <w:color w:val="0072C7" w:themeColor="accent2"/>
                    <w:sz w:val="24"/>
                    <w:szCs w:val="20"/>
                    <w:u w:val="single"/>
                  </w:rPr>
                  <w:t>Experience</w:t>
                </w:r>
              </w:p>
            </w:sdtContent>
          </w:sdt>
          <w:p w14:paraId="1F312874" w14:textId="77777777" w:rsidR="00020EDB" w:rsidRPr="00020EDB" w:rsidRDefault="00020EDB" w:rsidP="00E40D18">
            <w:pPr>
              <w:jc w:val="both"/>
              <w:rPr>
                <w:i/>
                <w:color w:val="005595" w:themeColor="accent2" w:themeShade="BF"/>
              </w:rPr>
            </w:pPr>
            <w:r w:rsidRPr="00020EDB">
              <w:rPr>
                <w:i/>
                <w:color w:val="005595" w:themeColor="accent2" w:themeShade="BF"/>
              </w:rPr>
              <w:t xml:space="preserve">Holistic Homoeopathic Clinic &amp; Research </w:t>
            </w:r>
            <w:proofErr w:type="spellStart"/>
            <w:r w:rsidRPr="00020EDB">
              <w:rPr>
                <w:i/>
                <w:color w:val="005595" w:themeColor="accent2" w:themeShade="BF"/>
              </w:rPr>
              <w:t>Center</w:t>
            </w:r>
            <w:proofErr w:type="spellEnd"/>
          </w:p>
          <w:p w14:paraId="3BE9A9AE" w14:textId="77777777" w:rsidR="00020EDB" w:rsidRPr="00020EDB" w:rsidRDefault="00020EDB" w:rsidP="00E40D18">
            <w:pPr>
              <w:pStyle w:val="ListParagraph"/>
              <w:numPr>
                <w:ilvl w:val="0"/>
                <w:numId w:val="5"/>
              </w:numPr>
              <w:jc w:val="both"/>
            </w:pPr>
            <w:r w:rsidRPr="00020EDB">
              <w:t>Consultant Homoeopathic Physician and Independent Researcher</w:t>
            </w:r>
          </w:p>
          <w:p w14:paraId="0E1F5341" w14:textId="77777777" w:rsidR="00020EDB" w:rsidRPr="00020EDB" w:rsidRDefault="00020EDB" w:rsidP="00E40D18">
            <w:pPr>
              <w:jc w:val="both"/>
            </w:pPr>
          </w:p>
          <w:p w14:paraId="62C98C53" w14:textId="77777777" w:rsidR="00020EDB" w:rsidRPr="00020EDB" w:rsidRDefault="00020EDB" w:rsidP="00E40D18">
            <w:pPr>
              <w:keepNext/>
              <w:keepLines/>
              <w:spacing w:before="40"/>
              <w:jc w:val="both"/>
              <w:outlineLvl w:val="3"/>
              <w:rPr>
                <w:rFonts w:eastAsiaTheme="majorEastAsia" w:cstheme="minorHAnsi"/>
                <w:bCs/>
                <w:i/>
                <w:iCs/>
                <w:color w:val="005595" w:themeColor="accent2" w:themeShade="BF"/>
              </w:rPr>
            </w:pPr>
            <w:r w:rsidRPr="00020EDB">
              <w:rPr>
                <w:rFonts w:eastAsiaTheme="majorEastAsia" w:cstheme="minorHAnsi"/>
                <w:i/>
                <w:iCs/>
                <w:color w:val="005595" w:themeColor="accent2" w:themeShade="BF"/>
              </w:rPr>
              <w:t>Directorate of Ayush (Homoeopathic Wing), Govt. of NCT of Delhi</w:t>
            </w:r>
          </w:p>
          <w:p w14:paraId="69193054" w14:textId="77777777" w:rsidR="00020EDB" w:rsidRPr="00020EDB" w:rsidRDefault="00020EDB" w:rsidP="00E40D18">
            <w:pPr>
              <w:spacing w:line="480" w:lineRule="auto"/>
              <w:jc w:val="both"/>
            </w:pPr>
            <w:r w:rsidRPr="00020EDB">
              <w:t>July 2002 to July 2016.</w:t>
            </w:r>
          </w:p>
          <w:p w14:paraId="0660011A" w14:textId="77777777" w:rsidR="00020EDB" w:rsidRPr="00020EDB" w:rsidRDefault="00020EDB" w:rsidP="00E40D18">
            <w:pPr>
              <w:pStyle w:val="ListParagraph"/>
              <w:numPr>
                <w:ilvl w:val="0"/>
                <w:numId w:val="4"/>
              </w:numPr>
              <w:jc w:val="both"/>
            </w:pPr>
            <w:r w:rsidRPr="00020EDB">
              <w:t xml:space="preserve">Chief Medical Officer NFSG (Homoeopathy), In-charge Delhi Govt. Homoeopathic Dispensaries at </w:t>
            </w:r>
            <w:proofErr w:type="spellStart"/>
            <w:r w:rsidRPr="00020EDB">
              <w:t>Aali</w:t>
            </w:r>
            <w:proofErr w:type="spellEnd"/>
            <w:r w:rsidRPr="00020EDB">
              <w:t xml:space="preserve"> Village (Tue, Thurs &amp; Sat) and WUS Health </w:t>
            </w:r>
            <w:proofErr w:type="spellStart"/>
            <w:r w:rsidRPr="00020EDB">
              <w:t>Center</w:t>
            </w:r>
            <w:proofErr w:type="spellEnd"/>
            <w:r w:rsidRPr="00020EDB">
              <w:t xml:space="preserve">, South Campus, Delhi University (Mon, Wed &amp; Fri) </w:t>
            </w:r>
          </w:p>
          <w:p w14:paraId="2C16FC37" w14:textId="77777777" w:rsidR="00020EDB" w:rsidRPr="00020EDB" w:rsidRDefault="00020EDB" w:rsidP="00E40D18">
            <w:pPr>
              <w:jc w:val="both"/>
            </w:pPr>
          </w:p>
          <w:p w14:paraId="08D6A58C" w14:textId="77777777" w:rsidR="00020EDB" w:rsidRPr="00020EDB" w:rsidRDefault="00020EDB" w:rsidP="00E40D18">
            <w:pPr>
              <w:keepNext/>
              <w:keepLines/>
              <w:spacing w:before="40"/>
              <w:jc w:val="both"/>
              <w:outlineLvl w:val="3"/>
              <w:rPr>
                <w:rFonts w:eastAsiaTheme="majorEastAsia" w:cstheme="minorHAnsi"/>
                <w:bCs/>
                <w:i/>
                <w:iCs/>
                <w:color w:val="005595" w:themeColor="accent2" w:themeShade="BF"/>
                <w:szCs w:val="21"/>
              </w:rPr>
            </w:pPr>
            <w:r w:rsidRPr="00020EDB">
              <w:rPr>
                <w:rFonts w:eastAsiaTheme="majorEastAsia" w:cstheme="minorHAnsi"/>
                <w:i/>
                <w:iCs/>
                <w:color w:val="005595" w:themeColor="accent2" w:themeShade="BF"/>
                <w:szCs w:val="21"/>
              </w:rPr>
              <w:t xml:space="preserve">Dr B. R. Sur Homeopathic Medical College, Hospital and Research Centre, Govt of NCT of Delhi, New Delhi.  </w:t>
            </w:r>
          </w:p>
          <w:p w14:paraId="2D999DFD" w14:textId="77777777" w:rsidR="00020EDB" w:rsidRDefault="00020EDB" w:rsidP="00E40D18">
            <w:pPr>
              <w:spacing w:line="480" w:lineRule="auto"/>
              <w:jc w:val="both"/>
            </w:pPr>
            <w:r w:rsidRPr="00020EDB">
              <w:t>Jan 2013 to June 201</w:t>
            </w:r>
            <w:r>
              <w:t xml:space="preserve">4 </w:t>
            </w:r>
          </w:p>
          <w:p w14:paraId="794EBA3D" w14:textId="77777777" w:rsidR="00020EDB" w:rsidRPr="00020EDB" w:rsidRDefault="00020EDB" w:rsidP="00E40D18">
            <w:pPr>
              <w:pStyle w:val="ListParagraph"/>
              <w:numPr>
                <w:ilvl w:val="0"/>
                <w:numId w:val="4"/>
              </w:numPr>
              <w:spacing w:line="480" w:lineRule="auto"/>
              <w:jc w:val="both"/>
            </w:pPr>
            <w:r w:rsidRPr="00020EDB">
              <w:t xml:space="preserve">Senior </w:t>
            </w:r>
            <w:r>
              <w:t xml:space="preserve">Lecturer (Organon of Medicine &amp; </w:t>
            </w:r>
            <w:r w:rsidRPr="00020EDB">
              <w:t xml:space="preserve">Homoeopathic Philosophy) </w:t>
            </w:r>
          </w:p>
          <w:p w14:paraId="40461F88" w14:textId="77777777" w:rsidR="00C41030" w:rsidRDefault="00C41030" w:rsidP="00C41030">
            <w:pPr>
              <w:pStyle w:val="Heading2"/>
              <w:jc w:val="both"/>
              <w:rPr>
                <w:rFonts w:ascii="Calibri" w:hAnsi="Calibri" w:cs="Calibri"/>
                <w:color w:val="0072C7"/>
              </w:rPr>
            </w:pPr>
          </w:p>
          <w:p w14:paraId="71A64858" w14:textId="40F0DE31" w:rsidR="00C41030" w:rsidRPr="00E572D6" w:rsidRDefault="00C41030" w:rsidP="00C41030">
            <w:pPr>
              <w:pStyle w:val="Heading2"/>
              <w:jc w:val="both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lastRenderedPageBreak/>
              <w:t>Author- Book</w:t>
            </w:r>
          </w:p>
          <w:p w14:paraId="69120E07" w14:textId="704DC3E8" w:rsidR="00C41030" w:rsidRPr="00FD3F03" w:rsidRDefault="00C41030" w:rsidP="00C41030">
            <w:pPr>
              <w:widowControl/>
              <w:autoSpaceDE/>
              <w:autoSpaceDN/>
              <w:adjustRightInd/>
              <w:jc w:val="both"/>
              <w:rPr>
                <w:rFonts w:cstheme="minorHAnsi"/>
                <w:color w:val="000000" w:themeColor="text1"/>
                <w:sz w:val="24"/>
                <w:szCs w:val="24"/>
                <w:lang w:val="en-IN"/>
              </w:rPr>
            </w:pPr>
            <w:r w:rsidRPr="00FD3F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TO VACCINATE OR NOT? A COMPREHENSIVE LITERATURE REVIEW OF COGENCY OF VACCINATION IN HEALTH CARE SERVICES- 23 Sept 2021; ASIN: ‎ B09H33YQG4</w:t>
            </w:r>
          </w:p>
          <w:p w14:paraId="5F2CE4B4" w14:textId="4A18F05C" w:rsidR="003D1B71" w:rsidRPr="00E572D6" w:rsidRDefault="00C41030" w:rsidP="00C41030">
            <w:pPr>
              <w:pStyle w:val="Heading2"/>
              <w:jc w:val="both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 xml:space="preserve"> </w:t>
            </w:r>
            <w:r w:rsidR="008A7580">
              <w:rPr>
                <w:rFonts w:ascii="Calibri" w:hAnsi="Calibri" w:cs="Calibri"/>
                <w:color w:val="0072C7"/>
              </w:rPr>
              <w:t>Teaching modules</w:t>
            </w:r>
          </w:p>
          <w:p w14:paraId="584EB923" w14:textId="77777777" w:rsidR="00020EDB" w:rsidRDefault="00020EDB" w:rsidP="00E40D18">
            <w:pPr>
              <w:jc w:val="both"/>
              <w:rPr>
                <w:rFonts w:cstheme="minorHAnsi"/>
                <w:color w:val="1A1A1A"/>
              </w:rPr>
            </w:pPr>
            <w:r w:rsidRPr="00020EDB">
              <w:rPr>
                <w:rFonts w:cstheme="minorHAnsi"/>
                <w:color w:val="1A1A1A"/>
              </w:rPr>
              <w:t xml:space="preserve">Conducting a series of workshops/ training modules for practitioners of Aude </w:t>
            </w:r>
            <w:proofErr w:type="spellStart"/>
            <w:r w:rsidRPr="00020EDB">
              <w:rPr>
                <w:rFonts w:cstheme="minorHAnsi"/>
                <w:color w:val="1A1A1A"/>
              </w:rPr>
              <w:t>Sapere</w:t>
            </w:r>
            <w:proofErr w:type="spellEnd"/>
            <w:r w:rsidRPr="00020EDB">
              <w:rPr>
                <w:rFonts w:cstheme="minorHAnsi"/>
                <w:color w:val="1A1A1A"/>
              </w:rPr>
              <w:t xml:space="preserve"> Group of New Delhi over 2019-21</w:t>
            </w:r>
          </w:p>
          <w:p w14:paraId="5F215532" w14:textId="77777777" w:rsidR="004F192E" w:rsidRDefault="004F192E" w:rsidP="00E40D18">
            <w:pPr>
              <w:jc w:val="both"/>
              <w:rPr>
                <w:rFonts w:cstheme="minorHAnsi"/>
                <w:color w:val="1A1A1A"/>
              </w:rPr>
            </w:pPr>
          </w:p>
          <w:p w14:paraId="1CCE4512" w14:textId="77777777" w:rsidR="004F192E" w:rsidRPr="0028056B" w:rsidRDefault="004F192E" w:rsidP="00E40D18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alibri" w:hAnsi="Calibri" w:cs="Calibri"/>
              </w:rPr>
            </w:pPr>
            <w:r w:rsidRPr="0028056B">
              <w:rPr>
                <w:rFonts w:ascii="Calibri" w:hAnsi="Calibri" w:cs="Calibri"/>
              </w:rPr>
              <w:t xml:space="preserve">Module 1 – Introduction to Organon of Healing art, Homoeopathic Philosophy &amp; Materia </w:t>
            </w:r>
            <w:proofErr w:type="spellStart"/>
            <w:r w:rsidRPr="0028056B">
              <w:rPr>
                <w:rFonts w:ascii="Calibri" w:hAnsi="Calibri" w:cs="Calibri"/>
              </w:rPr>
              <w:t>Medica</w:t>
            </w:r>
            <w:proofErr w:type="spellEnd"/>
            <w:r w:rsidRPr="0028056B">
              <w:rPr>
                <w:rFonts w:ascii="Calibri" w:hAnsi="Calibri" w:cs="Calibri"/>
              </w:rPr>
              <w:t>- 31 January – 3 February</w:t>
            </w:r>
            <w:r w:rsidR="0028056B">
              <w:rPr>
                <w:rFonts w:ascii="Calibri" w:hAnsi="Calibri" w:cs="Calibri"/>
              </w:rPr>
              <w:t xml:space="preserve"> 2019</w:t>
            </w:r>
            <w:r w:rsidRPr="0028056B">
              <w:rPr>
                <w:rFonts w:ascii="Calibri" w:hAnsi="Calibri" w:cs="Calibri"/>
              </w:rPr>
              <w:t xml:space="preserve">, Aude </w:t>
            </w:r>
            <w:proofErr w:type="spellStart"/>
            <w:r w:rsidRPr="0028056B">
              <w:rPr>
                <w:rFonts w:ascii="Calibri" w:hAnsi="Calibri" w:cs="Calibri"/>
              </w:rPr>
              <w:t>Sapere</w:t>
            </w:r>
            <w:proofErr w:type="spellEnd"/>
            <w:r w:rsidRPr="0028056B">
              <w:rPr>
                <w:rFonts w:ascii="Calibri" w:hAnsi="Calibri" w:cs="Calibri"/>
              </w:rPr>
              <w:t xml:space="preserve"> Group, </w:t>
            </w:r>
            <w:r w:rsidR="0028056B">
              <w:rPr>
                <w:rFonts w:ascii="Calibri" w:hAnsi="Calibri" w:cs="Calibri"/>
              </w:rPr>
              <w:t>New Delhi</w:t>
            </w:r>
            <w:r w:rsidRPr="0028056B">
              <w:rPr>
                <w:rFonts w:ascii="Calibri" w:hAnsi="Calibri" w:cs="Calibri"/>
              </w:rPr>
              <w:t>, India</w:t>
            </w:r>
          </w:p>
          <w:p w14:paraId="303C7837" w14:textId="77777777" w:rsidR="004F192E" w:rsidRDefault="004F192E" w:rsidP="0028056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alibri" w:hAnsi="Calibri" w:cs="Calibri"/>
              </w:rPr>
            </w:pPr>
            <w:r w:rsidRPr="0028056B">
              <w:rPr>
                <w:rFonts w:ascii="Calibri" w:hAnsi="Calibri" w:cs="Calibri"/>
              </w:rPr>
              <w:t>Module 2</w:t>
            </w:r>
            <w:r w:rsidR="0028056B">
              <w:rPr>
                <w:rFonts w:ascii="Calibri" w:hAnsi="Calibri" w:cs="Calibri"/>
              </w:rPr>
              <w:t>.1</w:t>
            </w:r>
            <w:r w:rsidRPr="0028056B">
              <w:rPr>
                <w:rFonts w:ascii="Calibri" w:hAnsi="Calibri" w:cs="Calibri"/>
              </w:rPr>
              <w:t xml:space="preserve"> – The Theory of Chronic Disease, </w:t>
            </w:r>
            <w:proofErr w:type="spellStart"/>
            <w:r w:rsidRPr="0028056B">
              <w:rPr>
                <w:rFonts w:ascii="Calibri" w:hAnsi="Calibri" w:cs="Calibri"/>
              </w:rPr>
              <w:t>Miasms</w:t>
            </w:r>
            <w:proofErr w:type="spellEnd"/>
            <w:r w:rsidRPr="0028056B">
              <w:rPr>
                <w:rFonts w:ascii="Calibri" w:hAnsi="Calibri" w:cs="Calibri"/>
              </w:rPr>
              <w:t>– 27th to 30th July</w:t>
            </w:r>
            <w:r w:rsidR="0028056B">
              <w:rPr>
                <w:rFonts w:ascii="Calibri" w:hAnsi="Calibri" w:cs="Calibri"/>
              </w:rPr>
              <w:t xml:space="preserve"> 2019</w:t>
            </w:r>
            <w:r w:rsidRPr="0028056B">
              <w:rPr>
                <w:rFonts w:ascii="Calibri" w:hAnsi="Calibri" w:cs="Calibri"/>
              </w:rPr>
              <w:t xml:space="preserve">- Aude </w:t>
            </w:r>
            <w:proofErr w:type="spellStart"/>
            <w:r w:rsidRPr="0028056B">
              <w:rPr>
                <w:rFonts w:ascii="Calibri" w:hAnsi="Calibri" w:cs="Calibri"/>
              </w:rPr>
              <w:t>Sapere</w:t>
            </w:r>
            <w:proofErr w:type="spellEnd"/>
            <w:r w:rsidRPr="0028056B">
              <w:rPr>
                <w:rFonts w:ascii="Calibri" w:hAnsi="Calibri" w:cs="Calibri"/>
              </w:rPr>
              <w:t xml:space="preserve"> Group, </w:t>
            </w:r>
            <w:r w:rsidR="0028056B">
              <w:rPr>
                <w:rFonts w:ascii="Calibri" w:hAnsi="Calibri" w:cs="Calibri"/>
              </w:rPr>
              <w:t>New Delhi</w:t>
            </w:r>
            <w:r w:rsidRPr="0028056B">
              <w:rPr>
                <w:rFonts w:ascii="Calibri" w:hAnsi="Calibri" w:cs="Calibri"/>
              </w:rPr>
              <w:t>, India</w:t>
            </w:r>
          </w:p>
          <w:p w14:paraId="1ADCA40F" w14:textId="33FA66C2" w:rsidR="004F192E" w:rsidRDefault="0028056B" w:rsidP="0028056B">
            <w:pPr>
              <w:pStyle w:val="ListParagraph"/>
              <w:rPr>
                <w:rFonts w:ascii="Calibri" w:hAnsi="Calibri" w:cs="Calibri"/>
              </w:rPr>
            </w:pPr>
            <w:r w:rsidRPr="0028056B">
              <w:rPr>
                <w:rFonts w:ascii="Calibri" w:hAnsi="Calibri" w:cs="Calibri"/>
              </w:rPr>
              <w:t>Module 2</w:t>
            </w:r>
            <w:r>
              <w:rPr>
                <w:rFonts w:ascii="Calibri" w:hAnsi="Calibri" w:cs="Calibri"/>
              </w:rPr>
              <w:t>.2</w:t>
            </w:r>
            <w:r w:rsidRPr="0028056B">
              <w:rPr>
                <w:rFonts w:ascii="Calibri" w:hAnsi="Calibri" w:cs="Calibri"/>
              </w:rPr>
              <w:t xml:space="preserve"> –</w:t>
            </w:r>
            <w:r w:rsidR="0054512B">
              <w:rPr>
                <w:rFonts w:ascii="Calibri" w:hAnsi="Calibri" w:cs="Calibri"/>
              </w:rPr>
              <w:t xml:space="preserve"> </w:t>
            </w:r>
            <w:r w:rsidRPr="0028056B">
              <w:rPr>
                <w:rFonts w:ascii="Calibri" w:hAnsi="Calibri" w:cs="Calibri"/>
              </w:rPr>
              <w:t>Practical aspect of Treatment of Chronic Diseases –</w:t>
            </w:r>
            <w:r>
              <w:rPr>
                <w:rFonts w:ascii="Calibri" w:hAnsi="Calibri" w:cs="Calibri"/>
              </w:rPr>
              <w:t>2019-2020</w:t>
            </w:r>
            <w:r w:rsidRPr="0028056B">
              <w:rPr>
                <w:rFonts w:ascii="Calibri" w:hAnsi="Calibri" w:cs="Calibri"/>
              </w:rPr>
              <w:t xml:space="preserve">- Aude </w:t>
            </w:r>
            <w:proofErr w:type="spellStart"/>
            <w:r w:rsidRPr="0028056B">
              <w:rPr>
                <w:rFonts w:ascii="Calibri" w:hAnsi="Calibri" w:cs="Calibri"/>
              </w:rPr>
              <w:t>Sapere</w:t>
            </w:r>
            <w:proofErr w:type="spellEnd"/>
            <w:r w:rsidRPr="0028056B">
              <w:rPr>
                <w:rFonts w:ascii="Calibri" w:hAnsi="Calibri" w:cs="Calibri"/>
              </w:rPr>
              <w:t xml:space="preserve"> Group, </w:t>
            </w:r>
            <w:r>
              <w:rPr>
                <w:rFonts w:ascii="Calibri" w:hAnsi="Calibri" w:cs="Calibri"/>
              </w:rPr>
              <w:t>New Delhi</w:t>
            </w:r>
            <w:r w:rsidRPr="0028056B">
              <w:rPr>
                <w:rFonts w:ascii="Calibri" w:hAnsi="Calibri" w:cs="Calibri"/>
              </w:rPr>
              <w:t>, India</w:t>
            </w:r>
          </w:p>
          <w:p w14:paraId="38D1633E" w14:textId="128261A7" w:rsidR="0054512B" w:rsidRPr="0028056B" w:rsidRDefault="0054512B" w:rsidP="0028056B">
            <w:pPr>
              <w:pStyle w:val="ListParagrap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Module 3 – Roots of Materia </w:t>
            </w:r>
            <w:proofErr w:type="spellStart"/>
            <w:r>
              <w:rPr>
                <w:rFonts w:ascii="Calibri" w:hAnsi="Calibri" w:cs="Calibri"/>
              </w:rPr>
              <w:t>Medica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r w:rsidRPr="0028056B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2020-2021</w:t>
            </w:r>
            <w:r w:rsidRPr="0028056B">
              <w:rPr>
                <w:rFonts w:ascii="Calibri" w:hAnsi="Calibri" w:cs="Calibri"/>
              </w:rPr>
              <w:t xml:space="preserve">- Aude </w:t>
            </w:r>
            <w:proofErr w:type="spellStart"/>
            <w:r w:rsidRPr="0028056B">
              <w:rPr>
                <w:rFonts w:ascii="Calibri" w:hAnsi="Calibri" w:cs="Calibri"/>
              </w:rPr>
              <w:t>Sapere</w:t>
            </w:r>
            <w:proofErr w:type="spellEnd"/>
            <w:r w:rsidRPr="0028056B">
              <w:rPr>
                <w:rFonts w:ascii="Calibri" w:hAnsi="Calibri" w:cs="Calibri"/>
              </w:rPr>
              <w:t xml:space="preserve"> Group, </w:t>
            </w:r>
            <w:r>
              <w:rPr>
                <w:rFonts w:ascii="Calibri" w:hAnsi="Calibri" w:cs="Calibri"/>
              </w:rPr>
              <w:t>New Delhi</w:t>
            </w:r>
            <w:r w:rsidRPr="0028056B">
              <w:rPr>
                <w:rFonts w:ascii="Calibri" w:hAnsi="Calibri" w:cs="Calibri"/>
              </w:rPr>
              <w:t>, India</w:t>
            </w:r>
          </w:p>
          <w:p w14:paraId="1D8E9144" w14:textId="77777777" w:rsidR="00020EDB" w:rsidRPr="00020EDB" w:rsidRDefault="00020EDB" w:rsidP="00E40D18">
            <w:pPr>
              <w:jc w:val="both"/>
              <w:rPr>
                <w:rFonts w:cstheme="minorHAnsi"/>
                <w:color w:val="1A1A1A"/>
              </w:rPr>
            </w:pPr>
          </w:p>
          <w:p w14:paraId="0167B1ED" w14:textId="77777777" w:rsidR="00020EDB" w:rsidRPr="0028056B" w:rsidRDefault="00020EDB" w:rsidP="00E40D18">
            <w:pPr>
              <w:jc w:val="both"/>
              <w:rPr>
                <w:rFonts w:cstheme="minorHAnsi"/>
                <w:color w:val="1A1A1A"/>
              </w:rPr>
            </w:pPr>
            <w:r w:rsidRPr="00020EDB">
              <w:rPr>
                <w:rFonts w:cstheme="minorHAnsi"/>
                <w:color w:val="1A1A1A"/>
              </w:rPr>
              <w:t xml:space="preserve">Conducted a series of workshops/ training modules for practitioners of Aude </w:t>
            </w:r>
            <w:proofErr w:type="spellStart"/>
            <w:r w:rsidRPr="00020EDB">
              <w:rPr>
                <w:rFonts w:cstheme="minorHAnsi"/>
                <w:color w:val="1A1A1A"/>
              </w:rPr>
              <w:t>Sapere</w:t>
            </w:r>
            <w:proofErr w:type="spellEnd"/>
            <w:r w:rsidRPr="00020EDB">
              <w:rPr>
                <w:rFonts w:cstheme="minorHAnsi"/>
                <w:color w:val="1A1A1A"/>
              </w:rPr>
              <w:t xml:space="preserve"> Group of </w:t>
            </w:r>
            <w:r w:rsidRPr="0028056B">
              <w:rPr>
                <w:rFonts w:cstheme="minorHAnsi"/>
                <w:color w:val="1A1A1A"/>
              </w:rPr>
              <w:t>Homoeopathic Association of South Africa (HSA) over 2017-1</w:t>
            </w:r>
            <w:r w:rsidR="0028056B" w:rsidRPr="0028056B">
              <w:rPr>
                <w:rFonts w:cstheme="minorHAnsi"/>
                <w:color w:val="1A1A1A"/>
              </w:rPr>
              <w:t>8</w:t>
            </w:r>
          </w:p>
          <w:p w14:paraId="02218ADF" w14:textId="77777777" w:rsidR="0028056B" w:rsidRDefault="0028056B" w:rsidP="00E40D18">
            <w:pPr>
              <w:jc w:val="both"/>
              <w:rPr>
                <w:rFonts w:ascii="Calibri" w:hAnsi="Calibri" w:cs="Calibri"/>
              </w:rPr>
            </w:pPr>
          </w:p>
          <w:p w14:paraId="5BD94236" w14:textId="77777777" w:rsidR="0073048D" w:rsidRPr="0028056B" w:rsidRDefault="0073048D" w:rsidP="0028056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alibri" w:hAnsi="Calibri" w:cs="Calibri"/>
              </w:rPr>
            </w:pPr>
            <w:r w:rsidRPr="0028056B">
              <w:rPr>
                <w:rFonts w:ascii="Calibri" w:hAnsi="Calibri" w:cs="Calibri"/>
              </w:rPr>
              <w:t xml:space="preserve">Module 1 – Introduction to Organon of Healing art, Homoeopathic Philosophy &amp; Materia </w:t>
            </w:r>
            <w:proofErr w:type="spellStart"/>
            <w:r w:rsidRPr="0028056B">
              <w:rPr>
                <w:rFonts w:ascii="Calibri" w:hAnsi="Calibri" w:cs="Calibri"/>
              </w:rPr>
              <w:t>Medica</w:t>
            </w:r>
            <w:proofErr w:type="spellEnd"/>
            <w:r w:rsidRPr="0028056B">
              <w:rPr>
                <w:rFonts w:ascii="Calibri" w:hAnsi="Calibri" w:cs="Calibri"/>
              </w:rPr>
              <w:t>- 2nd to 5th March</w:t>
            </w:r>
            <w:r w:rsidR="0028056B" w:rsidRPr="0028056B">
              <w:rPr>
                <w:rFonts w:ascii="Calibri" w:hAnsi="Calibri" w:cs="Calibri"/>
              </w:rPr>
              <w:t xml:space="preserve"> 2017</w:t>
            </w:r>
            <w:r w:rsidRPr="0028056B">
              <w:rPr>
                <w:rFonts w:ascii="Calibri" w:hAnsi="Calibri" w:cs="Calibri"/>
              </w:rPr>
              <w:t>- Homoeopathic Association of South Africa, Gauteng, South Africa</w:t>
            </w:r>
          </w:p>
          <w:p w14:paraId="38CDF59B" w14:textId="77777777" w:rsidR="0073048D" w:rsidRPr="0028056B" w:rsidRDefault="0073048D" w:rsidP="00E40D18">
            <w:pPr>
              <w:jc w:val="both"/>
              <w:rPr>
                <w:rFonts w:cstheme="minorHAnsi"/>
                <w:color w:val="1A1A1A"/>
              </w:rPr>
            </w:pPr>
          </w:p>
          <w:p w14:paraId="505420B0" w14:textId="77777777" w:rsidR="0073048D" w:rsidRPr="0028056B" w:rsidRDefault="0073048D" w:rsidP="0028056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alibri" w:hAnsi="Calibri" w:cs="Calibri"/>
              </w:rPr>
            </w:pPr>
            <w:r w:rsidRPr="0028056B">
              <w:rPr>
                <w:rFonts w:ascii="Calibri" w:hAnsi="Calibri" w:cs="Calibri"/>
              </w:rPr>
              <w:t xml:space="preserve">Module 2 – The Theory of Chronic Disease, </w:t>
            </w:r>
            <w:proofErr w:type="spellStart"/>
            <w:r w:rsidRPr="0028056B">
              <w:rPr>
                <w:rFonts w:ascii="Calibri" w:hAnsi="Calibri" w:cs="Calibri"/>
              </w:rPr>
              <w:t>Miasms</w:t>
            </w:r>
            <w:proofErr w:type="spellEnd"/>
            <w:r w:rsidRPr="0028056B">
              <w:rPr>
                <w:rFonts w:ascii="Calibri" w:hAnsi="Calibri" w:cs="Calibri"/>
              </w:rPr>
              <w:t>, Practical aspect of Treatment of Chronic Diseases – 27th to 30th July</w:t>
            </w:r>
            <w:r w:rsidR="0028056B" w:rsidRPr="0028056B">
              <w:rPr>
                <w:rFonts w:ascii="Calibri" w:hAnsi="Calibri" w:cs="Calibri"/>
              </w:rPr>
              <w:t xml:space="preserve"> 2017</w:t>
            </w:r>
            <w:r w:rsidRPr="0028056B">
              <w:rPr>
                <w:rFonts w:ascii="Calibri" w:hAnsi="Calibri" w:cs="Calibri"/>
              </w:rPr>
              <w:t>- Homoeopathic Association of South Africa, Gauteng, South Africa</w:t>
            </w:r>
          </w:p>
          <w:p w14:paraId="4676D08F" w14:textId="77777777" w:rsidR="0073048D" w:rsidRPr="0028056B" w:rsidRDefault="0073048D" w:rsidP="00E40D18">
            <w:pPr>
              <w:jc w:val="both"/>
              <w:rPr>
                <w:rFonts w:cstheme="minorHAnsi"/>
                <w:color w:val="1A1A1A"/>
              </w:rPr>
            </w:pPr>
          </w:p>
          <w:p w14:paraId="572BE8DF" w14:textId="77777777" w:rsidR="0073048D" w:rsidRPr="0028056B" w:rsidRDefault="0073048D" w:rsidP="0028056B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theme="minorHAnsi"/>
                <w:color w:val="1A1A1A"/>
              </w:rPr>
            </w:pPr>
            <w:r w:rsidRPr="0028056B">
              <w:rPr>
                <w:rFonts w:ascii="Calibri" w:hAnsi="Calibri" w:cs="Calibri"/>
              </w:rPr>
              <w:t xml:space="preserve">Module 3 – The Roots of Materia </w:t>
            </w:r>
            <w:proofErr w:type="spellStart"/>
            <w:r w:rsidRPr="0028056B">
              <w:rPr>
                <w:rFonts w:ascii="Calibri" w:hAnsi="Calibri" w:cs="Calibri"/>
              </w:rPr>
              <w:t>Medica</w:t>
            </w:r>
            <w:proofErr w:type="spellEnd"/>
            <w:r w:rsidRPr="0028056B">
              <w:rPr>
                <w:rFonts w:ascii="Calibri" w:hAnsi="Calibri" w:cs="Calibri"/>
              </w:rPr>
              <w:t xml:space="preserve"> – 5th to 8th October</w:t>
            </w:r>
            <w:r w:rsidR="0028056B" w:rsidRPr="0028056B">
              <w:rPr>
                <w:rFonts w:ascii="Calibri" w:hAnsi="Calibri" w:cs="Calibri"/>
              </w:rPr>
              <w:t xml:space="preserve"> 2017</w:t>
            </w:r>
            <w:r w:rsidRPr="0028056B">
              <w:rPr>
                <w:rFonts w:ascii="Calibri" w:hAnsi="Calibri" w:cs="Calibri"/>
              </w:rPr>
              <w:t>- Homoeopathic Association of South Africa, Gauteng, South Africa</w:t>
            </w:r>
          </w:p>
          <w:p w14:paraId="4A919491" w14:textId="77777777" w:rsidR="0073048D" w:rsidRPr="0028056B" w:rsidRDefault="0073048D" w:rsidP="00E40D18">
            <w:pPr>
              <w:jc w:val="both"/>
              <w:rPr>
                <w:rFonts w:cstheme="minorHAnsi"/>
                <w:color w:val="1A1A1A"/>
              </w:rPr>
            </w:pPr>
          </w:p>
          <w:p w14:paraId="4DFD6B8C" w14:textId="77777777" w:rsidR="0073048D" w:rsidRPr="0028056B" w:rsidRDefault="0073048D" w:rsidP="0028056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alibri" w:hAnsi="Calibri" w:cs="Calibri"/>
              </w:rPr>
            </w:pPr>
            <w:r w:rsidRPr="0028056B">
              <w:rPr>
                <w:rFonts w:ascii="Calibri" w:hAnsi="Calibri" w:cs="Calibri"/>
              </w:rPr>
              <w:t xml:space="preserve">Module 4 – The Shoots of Materia </w:t>
            </w:r>
            <w:proofErr w:type="spellStart"/>
            <w:r w:rsidRPr="0028056B">
              <w:rPr>
                <w:rFonts w:ascii="Calibri" w:hAnsi="Calibri" w:cs="Calibri"/>
              </w:rPr>
              <w:t>Medica</w:t>
            </w:r>
            <w:proofErr w:type="spellEnd"/>
            <w:r w:rsidRPr="0028056B">
              <w:rPr>
                <w:rFonts w:ascii="Calibri" w:hAnsi="Calibri" w:cs="Calibri"/>
              </w:rPr>
              <w:t>- 1st to 4th February</w:t>
            </w:r>
            <w:r w:rsidR="0028056B" w:rsidRPr="0028056B">
              <w:rPr>
                <w:rFonts w:ascii="Calibri" w:hAnsi="Calibri" w:cs="Calibri"/>
              </w:rPr>
              <w:t xml:space="preserve"> 2018</w:t>
            </w:r>
            <w:r w:rsidRPr="0028056B">
              <w:rPr>
                <w:rFonts w:ascii="Calibri" w:hAnsi="Calibri" w:cs="Calibri"/>
              </w:rPr>
              <w:t>- Homoeopathic Association of South Africa, Gauteng, South Africa</w:t>
            </w:r>
          </w:p>
          <w:p w14:paraId="0E13B0C8" w14:textId="77777777" w:rsidR="0073048D" w:rsidRPr="0028056B" w:rsidRDefault="0073048D" w:rsidP="00E40D18">
            <w:pPr>
              <w:jc w:val="both"/>
              <w:rPr>
                <w:rFonts w:cstheme="minorHAnsi"/>
                <w:color w:val="1A1A1A"/>
              </w:rPr>
            </w:pPr>
          </w:p>
          <w:p w14:paraId="247190BF" w14:textId="77777777" w:rsidR="0073048D" w:rsidRPr="0028056B" w:rsidRDefault="0073048D" w:rsidP="0028056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alibri" w:hAnsi="Calibri" w:cs="Calibri"/>
              </w:rPr>
            </w:pPr>
            <w:r w:rsidRPr="0028056B">
              <w:rPr>
                <w:rFonts w:ascii="Calibri" w:hAnsi="Calibri" w:cs="Calibri"/>
              </w:rPr>
              <w:t xml:space="preserve">Module 5 –Case Perceiving, </w:t>
            </w:r>
            <w:proofErr w:type="spellStart"/>
            <w:r w:rsidRPr="0028056B">
              <w:rPr>
                <w:rFonts w:ascii="Calibri" w:hAnsi="Calibri" w:cs="Calibri"/>
              </w:rPr>
              <w:t>Analyis</w:t>
            </w:r>
            <w:proofErr w:type="spellEnd"/>
            <w:r w:rsidRPr="0028056B">
              <w:rPr>
                <w:rFonts w:ascii="Calibri" w:hAnsi="Calibri" w:cs="Calibri"/>
              </w:rPr>
              <w:t>, Repertory – 3rd to 6th May</w:t>
            </w:r>
            <w:r w:rsidR="0028056B" w:rsidRPr="0028056B">
              <w:rPr>
                <w:rFonts w:ascii="Calibri" w:hAnsi="Calibri" w:cs="Calibri"/>
              </w:rPr>
              <w:t xml:space="preserve"> 2018</w:t>
            </w:r>
            <w:r w:rsidRPr="0028056B">
              <w:rPr>
                <w:rFonts w:ascii="Calibri" w:hAnsi="Calibri" w:cs="Calibri"/>
              </w:rPr>
              <w:t>- Homoeopathic Association of South Africa, Gauteng, South Africa</w:t>
            </w:r>
          </w:p>
          <w:p w14:paraId="33CAA9AF" w14:textId="77777777" w:rsidR="0073048D" w:rsidRPr="0028056B" w:rsidRDefault="0073048D" w:rsidP="00E40D18">
            <w:pPr>
              <w:jc w:val="both"/>
              <w:rPr>
                <w:rFonts w:cstheme="minorHAnsi"/>
                <w:color w:val="1A1A1A"/>
              </w:rPr>
            </w:pPr>
          </w:p>
          <w:p w14:paraId="00DC5E31" w14:textId="77777777" w:rsidR="0073048D" w:rsidRPr="0028056B" w:rsidRDefault="00941136" w:rsidP="0028056B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theme="minorHAnsi"/>
                <w:color w:val="1A1A1A"/>
              </w:rPr>
            </w:pPr>
            <w:r w:rsidRPr="0028056B">
              <w:rPr>
                <w:rFonts w:cstheme="minorHAnsi"/>
                <w:color w:val="1A1A1A"/>
              </w:rPr>
              <w:t>Module 6</w:t>
            </w:r>
            <w:r w:rsidR="0028056B" w:rsidRPr="0028056B">
              <w:rPr>
                <w:rFonts w:cstheme="minorHAnsi"/>
                <w:color w:val="1A1A1A"/>
              </w:rPr>
              <w:t xml:space="preserve"> - </w:t>
            </w:r>
            <w:r w:rsidR="0028056B" w:rsidRPr="0028056B">
              <w:rPr>
                <w:rFonts w:ascii="Calibri" w:hAnsi="Calibri"/>
                <w:color w:val="000000"/>
              </w:rPr>
              <w:t xml:space="preserve">Posology, case follow up, obstacles to recovery, video </w:t>
            </w:r>
            <w:r w:rsidR="0028056B" w:rsidRPr="0028056B">
              <w:rPr>
                <w:rFonts w:ascii="Calibri" w:hAnsi="Calibri"/>
                <w:color w:val="000000"/>
              </w:rPr>
              <w:lastRenderedPageBreak/>
              <w:t xml:space="preserve">cases/ live case taking- </w:t>
            </w:r>
            <w:r w:rsidR="0028056B" w:rsidRPr="0028056B">
              <w:rPr>
                <w:rFonts w:ascii="Calibri" w:hAnsi="Calibri" w:cs="Calibri"/>
              </w:rPr>
              <w:t>1st to 4th Nov 2018- Homoeopathic Association of South Africa, Gauteng, South Africa</w:t>
            </w:r>
          </w:p>
          <w:p w14:paraId="21163972" w14:textId="77777777" w:rsidR="003D1B71" w:rsidRDefault="003D1B71" w:rsidP="00E40D18">
            <w:pPr>
              <w:jc w:val="both"/>
              <w:rPr>
                <w:rFonts w:cstheme="minorHAnsi"/>
              </w:rPr>
            </w:pPr>
          </w:p>
          <w:p w14:paraId="6CA6945E" w14:textId="77777777" w:rsidR="008A7580" w:rsidRPr="00E572D6" w:rsidRDefault="008A7580" w:rsidP="008A7580">
            <w:pPr>
              <w:pStyle w:val="Heading2"/>
              <w:jc w:val="both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Administration and leadership</w:t>
            </w:r>
          </w:p>
          <w:p w14:paraId="4D96CA34" w14:textId="77777777" w:rsidR="008A7580" w:rsidRPr="00020EDB" w:rsidRDefault="008A7580" w:rsidP="00E40D18">
            <w:pPr>
              <w:jc w:val="both"/>
              <w:rPr>
                <w:rFonts w:cstheme="minorHAnsi"/>
              </w:rPr>
            </w:pPr>
          </w:p>
          <w:p w14:paraId="2CD80C47" w14:textId="25FC41EB" w:rsidR="00020EDB" w:rsidRPr="00020EDB" w:rsidRDefault="00020EDB" w:rsidP="00E40D18">
            <w:pPr>
              <w:jc w:val="both"/>
              <w:rPr>
                <w:rFonts w:cstheme="minorHAnsi"/>
              </w:rPr>
            </w:pPr>
            <w:r w:rsidRPr="00020EDB">
              <w:rPr>
                <w:rFonts w:cstheme="minorHAnsi"/>
              </w:rPr>
              <w:t xml:space="preserve">Besides clinical work, intricately involved with all the departmental activities for launching of </w:t>
            </w:r>
            <w:r w:rsidR="00077AE4">
              <w:rPr>
                <w:rFonts w:cstheme="minorHAnsi"/>
              </w:rPr>
              <w:t>‘C</w:t>
            </w:r>
            <w:r w:rsidRPr="00020EDB">
              <w:rPr>
                <w:rFonts w:cstheme="minorHAnsi"/>
              </w:rPr>
              <w:t>ampaign on Homoeopathy for Healthy Mother &amp; Happy Child in Delhi</w:t>
            </w:r>
            <w:r w:rsidR="00077AE4">
              <w:rPr>
                <w:rFonts w:cstheme="minorHAnsi"/>
              </w:rPr>
              <w:t>’</w:t>
            </w:r>
            <w:r w:rsidRPr="00020EDB">
              <w:rPr>
                <w:rFonts w:cstheme="minorHAnsi"/>
              </w:rPr>
              <w:t xml:space="preserve"> at state and various district levels.</w:t>
            </w:r>
          </w:p>
          <w:p w14:paraId="775BBC08" w14:textId="77777777" w:rsidR="00020EDB" w:rsidRPr="00020EDB" w:rsidRDefault="00020EDB" w:rsidP="00E40D18">
            <w:pPr>
              <w:jc w:val="both"/>
              <w:rPr>
                <w:rFonts w:cstheme="minorHAnsi"/>
              </w:rPr>
            </w:pPr>
          </w:p>
          <w:p w14:paraId="1549809C" w14:textId="77777777" w:rsidR="00020EDB" w:rsidRPr="00020EDB" w:rsidRDefault="00020EDB" w:rsidP="00E40D18">
            <w:pPr>
              <w:jc w:val="both"/>
              <w:rPr>
                <w:rFonts w:cstheme="minorHAnsi"/>
              </w:rPr>
            </w:pPr>
            <w:r w:rsidRPr="00020EDB">
              <w:rPr>
                <w:rFonts w:cstheme="minorHAnsi"/>
              </w:rPr>
              <w:t>Administrative committee member of 66</w:t>
            </w:r>
            <w:r w:rsidR="00FA4043">
              <w:rPr>
                <w:rFonts w:cstheme="minorHAnsi"/>
              </w:rPr>
              <w:t xml:space="preserve">th </w:t>
            </w:r>
            <w:r w:rsidRPr="00020EDB">
              <w:rPr>
                <w:rFonts w:cstheme="minorHAnsi"/>
              </w:rPr>
              <w:t>World Homoeopathic Congress of LMHI at New Delhi, India.</w:t>
            </w:r>
          </w:p>
          <w:p w14:paraId="3FD7A455" w14:textId="77777777" w:rsidR="00020EDB" w:rsidRPr="00020EDB" w:rsidRDefault="00020EDB" w:rsidP="00E40D18">
            <w:pPr>
              <w:jc w:val="both"/>
              <w:rPr>
                <w:rFonts w:cstheme="minorHAnsi"/>
              </w:rPr>
            </w:pPr>
          </w:p>
          <w:p w14:paraId="4EC82B8B" w14:textId="77777777" w:rsidR="008A7580" w:rsidRPr="00E572D6" w:rsidRDefault="008A7580" w:rsidP="008A7580">
            <w:pPr>
              <w:pStyle w:val="Heading2"/>
              <w:jc w:val="both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Editorial work</w:t>
            </w:r>
          </w:p>
          <w:p w14:paraId="703B4517" w14:textId="77777777" w:rsidR="008A7580" w:rsidRDefault="008A7580" w:rsidP="00E40D18">
            <w:pPr>
              <w:jc w:val="both"/>
              <w:rPr>
                <w:rFonts w:cstheme="minorHAnsi"/>
              </w:rPr>
            </w:pPr>
          </w:p>
          <w:p w14:paraId="2CD67C24" w14:textId="77777777" w:rsidR="008A7580" w:rsidRDefault="008A7580" w:rsidP="00E40D1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Editorial board member American Journal of Homeopathic Medicine</w:t>
            </w:r>
          </w:p>
          <w:p w14:paraId="3B65436D" w14:textId="77777777" w:rsidR="008A7580" w:rsidRDefault="008A7580" w:rsidP="00E40D18">
            <w:pPr>
              <w:jc w:val="both"/>
              <w:rPr>
                <w:rFonts w:cstheme="minorHAnsi"/>
              </w:rPr>
            </w:pPr>
          </w:p>
          <w:p w14:paraId="36D877FA" w14:textId="77777777" w:rsidR="00020EDB" w:rsidRPr="00020EDB" w:rsidRDefault="008A7580" w:rsidP="00E40D1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Former </w:t>
            </w:r>
            <w:r w:rsidR="00020EDB" w:rsidRPr="00020EDB">
              <w:rPr>
                <w:rFonts w:cstheme="minorHAnsi"/>
              </w:rPr>
              <w:t xml:space="preserve">Member of the Editorial committee of ‘Homoeopathic Pulse’, quarterly e-newsletter of Homoeopathic wing of Directorate of </w:t>
            </w:r>
            <w:proofErr w:type="spellStart"/>
            <w:r w:rsidR="00020EDB" w:rsidRPr="00020EDB">
              <w:rPr>
                <w:rFonts w:cstheme="minorHAnsi"/>
              </w:rPr>
              <w:t>Ayush</w:t>
            </w:r>
            <w:proofErr w:type="spellEnd"/>
            <w:r w:rsidR="00020EDB" w:rsidRPr="00020EDB">
              <w:rPr>
                <w:rFonts w:cstheme="minorHAnsi"/>
              </w:rPr>
              <w:t>, Govt of NCT of Delhi</w:t>
            </w:r>
          </w:p>
          <w:p w14:paraId="297F8152" w14:textId="77777777" w:rsidR="003D1B71" w:rsidRPr="00FA4043" w:rsidRDefault="00FA4043" w:rsidP="00E40D18">
            <w:pPr>
              <w:pStyle w:val="Heading2"/>
              <w:jc w:val="both"/>
              <w:rPr>
                <w:rFonts w:ascii="Calibri" w:hAnsi="Calibri" w:cs="Calibri"/>
                <w:color w:val="1E44BC" w:themeColor="accent6"/>
              </w:rPr>
            </w:pPr>
            <w:r w:rsidRPr="00FA4043">
              <w:rPr>
                <w:rFonts w:ascii="Calibri" w:hAnsi="Calibri" w:cs="Calibri"/>
                <w:color w:val="1E44BC" w:themeColor="accent6"/>
              </w:rPr>
              <w:t xml:space="preserve">Guides: </w:t>
            </w:r>
          </w:p>
          <w:p w14:paraId="1B90F5EA" w14:textId="77777777" w:rsidR="003D1B71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 xml:space="preserve">Worked as an Assistant to/ personally studied under internationally renowned classical homoeopathic physicians and </w:t>
            </w:r>
            <w:proofErr w:type="gramStart"/>
            <w:r w:rsidRPr="00FA4043">
              <w:rPr>
                <w:rFonts w:ascii="Calibri" w:hAnsi="Calibri" w:cs="Calibri"/>
                <w:sz w:val="24"/>
                <w:szCs w:val="24"/>
              </w:rPr>
              <w:t>teachers</w:t>
            </w:r>
            <w:proofErr w:type="gram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par-excellence: Dr U. T. Advani,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Prof.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Dr. Harish Chand Diwan and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Prof.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L. M. Khan.</w:t>
            </w:r>
          </w:p>
          <w:p w14:paraId="2336E4A8" w14:textId="77777777" w:rsid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0BEEC1EC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  <w:u w:val="single"/>
              </w:rPr>
            </w:pPr>
            <w:r w:rsidRPr="00FA4043">
              <w:rPr>
                <w:rFonts w:ascii="Calibri" w:hAnsi="Calibri" w:cs="Calibri"/>
                <w:b/>
                <w:color w:val="1E44BC" w:themeColor="accent6"/>
                <w:sz w:val="24"/>
                <w:szCs w:val="24"/>
                <w:u w:val="single"/>
              </w:rPr>
              <w:t>Scientific Papers/ Clinical Case studies</w:t>
            </w:r>
          </w:p>
          <w:p w14:paraId="619239B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Presented in various International conferences/ congress (London, Malta, Paris, Ecuador, Argentina, Peru, Sorrento, Italy, South America, Durban, Cape Town, Johannesburg, South Africa, Dubai, Kolkata and New Delhi) and National/ Regional conferences/ seminars (Delhi, Agra, Nagpur).</w:t>
            </w:r>
          </w:p>
          <w:p w14:paraId="41BE4B6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C5E666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 xml:space="preserve">Regularly presenting case studies and teaching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Pura/ Organon and Homoeopathic Philosophy/ Analytical Repertory of the Symptoms of the Mind/Clinical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/ Prescribing concepts/ Clinical cases in CME sessions.</w:t>
            </w:r>
          </w:p>
          <w:p w14:paraId="0C8C91E2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07C5519D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2011</w:t>
            </w:r>
          </w:p>
          <w:p w14:paraId="37D8A49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lastRenderedPageBreak/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A study of Mercurius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solubilis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 – 3rd April–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0D2F034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Rhus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tox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 – 1st May–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5F9EA7FE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A study of Ignatia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amara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 – 5th June–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649FA14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Helleborus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Niger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 and a comparison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edematous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remedies- 3rd July –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5AF9F64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How to study Guiding symptoms of our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: Explanation with the help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Antim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tart- 31st July – The Progressive Homoeopathic Society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42690BEE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A study of Aconitum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Napellus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Pura- 7th August –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52FB8E04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Case study: Experience in a case of Sarcoidosis;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Vipera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as a remedy from J.H. Clarke’s Dictionary of Practical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- 28th August– The Progressive Homoeopathic Society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1784002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8.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Aurum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met from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from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Pura- 4th September –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3E06A3B2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9.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‘Roots of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’- Monthly CME programme of South Delhi Homoeopathic Association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)- 9th October 2011</w:t>
            </w:r>
          </w:p>
          <w:p w14:paraId="1FC2C11A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10.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Calcarea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carbonica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The Chronic Diseases and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Calcarea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Acetica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Pura’- 16th October-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0D76C955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‘Congenital Cardiomyopathy &amp; Homoeopathy: Treating ‘The Heart’ with ‘A Heart’- 13th November- Seminar on ‘Role of Homoeopathy in So Called Incurable Diseases’ at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Technia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Auditorium organized by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21166EEA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‘Role of Homoeopathy in congenital diseases and role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miasmatic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analysis in prescribing with an example of congenital heart disease’- 27th November- The Progressive Homoeopathic Society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74A9C0D9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‘Homoeopathic Drug Therapy In Chikungunya Fever Epidemic &amp; Post Chikungunya Chronic Arthritis: A Pilot Study’- 2nd December- 66th World Homoeopathic Congress of LMHI</w:t>
            </w:r>
          </w:p>
          <w:p w14:paraId="2F584DBA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lastRenderedPageBreak/>
              <w:t>14.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‘My Experience With Keynote Prescribing In A Case Of Parkinsonism Plus Syndrome’-3rd December- 66th World Homoeopathic Congress of LMHI</w:t>
            </w:r>
          </w:p>
          <w:p w14:paraId="69AAAD03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53BC4121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2012</w:t>
            </w:r>
          </w:p>
          <w:p w14:paraId="781B5E2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Spigelia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anthelmia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Pura’- 5th February, 2012-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4CF9310D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‘The Magical Duo: ‘Similia’ &amp; ‘Infinitesimal’… aka Butterfly Effect in Homoeopathy’ 26th February- The Progressive Homoeopathic Society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0EDBA2D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Stannum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met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Pura’- 4th March-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1B036AF3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Spongia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Pura’- 1st April-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6D2AB96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‘Homoeopathic Approach in cases of Autism Spectrum Disorders’ 29th April- The Progressive Homoeopathic Society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1B16948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Stramonium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Pura’- 6th May-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4C4DEF04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‘In Quest for prescribing on Totality of Symptoms’ 27th May- The Progressive Homoeopathic Society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) </w:t>
            </w:r>
          </w:p>
          <w:p w14:paraId="64D747B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8.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Staphysagria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Pura-II’- 3rd June-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31E71A76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9.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‘The Path Less Travelled- The ‘X’ Factor’ 24th June- The Progressive Homoeopathic Society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09EEF8B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10.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Staphysagria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Pura-II’- 1st July-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2FC726E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Sambucus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nigra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and Sarsaparilla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Pura-II’- 5th August-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062CDAF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Moschus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Pura-II’- 2nd September-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01D813AA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‘Constipation: Homoeopathic Approach’- 16th September- Dr Hahnemann Homoeopathic Medical Research Association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5977188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lastRenderedPageBreak/>
              <w:t>14.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The Waning Aegis of ‘The Shield’ &amp; Its Restoration with Homoeopathy- 22nd September- National Homoeopathic Conference, Kent Memorial Lectures 2012</w:t>
            </w:r>
          </w:p>
          <w:p w14:paraId="48F3EC19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Muriatic acid and Rheum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Pura-II’- 7th October-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50B566C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My Experience in a case of Rheumatoid Arthritis- 28th October- 5th Dr M L Agrawal Memorial Lectures- The Progressive Homoeopathic Society and NHMC Alumni Association</w:t>
            </w:r>
          </w:p>
          <w:p w14:paraId="5A33D4A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Menyanthes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Pura-II’- 4th November-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1170E82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18.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Homoeopathic Approach in Lifestyle disorders- Symposium on Lifestyle disorders- 18th November-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3386D478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19.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Some Clinical Experiences in Cases of Migraine- 25th November- The Progressive Homoeopathic Society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) </w:t>
            </w:r>
          </w:p>
          <w:p w14:paraId="5691D13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20.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‘Art of Prescribing’- 30th December- The Progressive Homoeopathic Society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33131739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7E6EB80D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2013</w:t>
            </w:r>
          </w:p>
          <w:p w14:paraId="7897BC76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Taraxacum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Pura-II’- 6th January-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7025F0E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Studying the Rubrics of Mind from Kent’s Repertory- 3rd February-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7A96C4D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Scilla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Pura-II’- 3rd March-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050B96D3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Barren Womb or Woman: Homoeopathic Approach in Female Infertility- 10th March- South Delhi Homoeopathic Association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28A5E13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Rhus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tox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Pura-II’- 7th April-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7EBDB62C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Expert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Panelist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in ‘Panel discussion on Role of Homoeopathy in Epidemic’, 28th April, Board of Homoeopathic System of Medicine, Delhi </w:t>
            </w:r>
          </w:p>
          <w:p w14:paraId="4F02A2D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Rhus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tox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Pura-II’- 5th May-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332E828D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lastRenderedPageBreak/>
              <w:t>8.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‘21st century: Lifestyle disease pandemic and Hahnemannian Homoeopathy’- 5th June- 68th International Congress of Liga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Medicorum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Homeopathica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Internationalis at Ecuador, South America</w:t>
            </w:r>
          </w:p>
          <w:p w14:paraId="1A5330A5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9.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‘Homoeopathic drug therapy in chikungunya fever epidemic &amp; post chikungunya chronic arthritis: a pilot study’- 6th June- 68th International Congress of Liga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Medicorum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Homeopathica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Internationalis at Ecuador, South America</w:t>
            </w:r>
          </w:p>
          <w:p w14:paraId="047DE01E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10.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Veratrum album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Pura-II’- 7th July-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6C0B9EE3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Oleander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Pura-II’- 4th August-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14DB48F4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 study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Verbascum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thapsus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Pura-II’- 1st Sept-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3B8A6E1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’- 6th October-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48AD4935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‘The path less travelled’- 10th November- South Delhi Homoeopathic Association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3ADE5796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’- 17th November-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7ED2ED74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’- 1st December-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7CEC84C8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18AEE06C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2014</w:t>
            </w:r>
          </w:p>
          <w:p w14:paraId="07E45B24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‘Homoeopathy &amp; Epidemics’- 12th January- One day Seminar on Role of Homoeopathy in Epidemics organized by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5E8927A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’- 2nd February-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4EC2242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‘Congenital Cardiomyopathy &amp; Homoeopathy: Treating the heart with a heart’- 12th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Februrary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- CME programme for the GDMO’s organized by The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Dte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of AYUSH, Govt of NCT of Delhi</w:t>
            </w:r>
          </w:p>
          <w:p w14:paraId="08F0DB43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’- 2nd March-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1B184194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lastRenderedPageBreak/>
              <w:t>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’- 6th April-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0C98930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’- 4th May-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544C1E5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’- 1st June-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07360545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8.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‘Importance of Observation in Homoeopathic Prescribing’- 15th June- Progressive Homoeopathic Society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3E74EAFA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9.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’- 6th July-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26675A8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10.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The ‘Itch’ of Homoeopathy- 19th July- 69th International Congress of Liga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Medicorum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Homeopathica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Internationalis at Paris</w:t>
            </w:r>
          </w:p>
          <w:p w14:paraId="6608C17C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The Irresponsible Personality: Applying the Pathological General in a case of Rheumatoid Arthritis- Poster presentation- 16th-19th July 2014- 69th International Congress of Liga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Medicorum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Homeopathica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Internationalis at Paris</w:t>
            </w:r>
          </w:p>
          <w:p w14:paraId="78F3A715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Retrospective analysis of clinical applicability of 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polychrest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homoeopathic remedy,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lachesis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, in a primary health centre- Poster presentation- 16th-19th July 2014- 69th International Congress of Liga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Medicorum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Homeopathica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Internationalis at Paris</w:t>
            </w:r>
          </w:p>
          <w:p w14:paraId="365DC63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’- 3rd August-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46891F7D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’- 7th September-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1589E883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Managing health outcomes of patients - Change of Therapeutic Approach when Disease Picture Changes- Biannual Congress of Homoeopathic Association of South Africa 26th September 2014 at Durban, South Africa</w:t>
            </w:r>
          </w:p>
          <w:p w14:paraId="66A9A4D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The public profile of homoeopathy - The evidence base for homoeopathic prescribing- Biannual Congress of Homoeopathic Association of South Africa 28th September 2014 at Durban, South Africa</w:t>
            </w:r>
          </w:p>
          <w:p w14:paraId="1526596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’- 5th October-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 xml:space="preserve">The Homoeopathic Study Circle </w:t>
            </w:r>
            <w:r w:rsidR="003731EA">
              <w:rPr>
                <w:rFonts w:ascii="Calibri" w:hAnsi="Calibri" w:cs="Calibri"/>
                <w:sz w:val="24"/>
                <w:szCs w:val="24"/>
              </w:rPr>
              <w:lastRenderedPageBreak/>
              <w:t>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7B4070D9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18.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’- 2nd November-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72362A04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19.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’- 7th December-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22F6DEF4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73D40816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2015</w:t>
            </w:r>
          </w:p>
          <w:p w14:paraId="28471ED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’- 4th January-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4B76F8D8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’- 1st February-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2E354F09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’- 1st March-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4E25DA92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’- 5th April-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1D3EE5C3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’- 3rd May-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110131B3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’- 14th June-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75DC5AE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’- 5th July-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2198E0BC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8.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’- 2nd August-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00F24D6A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9.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‘Catching the fungus in rye’- 9th August- South Delhi Homoeopathic Association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6A90891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10.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’- 6th Sept-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45E7157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‘Analytical Repertory of the Symptoms of Mind by Constantine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Hering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’- 4th October-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4D2E3AD6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Farrington’- 1st </w:t>
            </w:r>
            <w:r w:rsidRPr="00FA4043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November-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0193F2B9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Farrington’- 6th December-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23D3418E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7A86ADB7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2016</w:t>
            </w:r>
          </w:p>
          <w:p w14:paraId="1BC3359D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Farrington’- 3rd January-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2AEC881A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Farrington’- 7th February-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4F2E0C89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 ‘Clinical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Farrington’- 6th March-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34A3BB5D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‘Evidence Based Homoeopathy’ Seminar on Evidence Based Homoeopathy in Nagpur on 7-3-16 organized by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Microdoses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Megaresults</w:t>
            </w:r>
            <w:proofErr w:type="spellEnd"/>
          </w:p>
          <w:p w14:paraId="08579F3A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Farrington’- 3rd April-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24842FA4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Homoeopathy and Epidermolysis Bullosa: Some Clinical Experiences, International Homoeopathic Conference organised by International Homoeopathic Foundation at New Delhi- 9th April</w:t>
            </w:r>
          </w:p>
          <w:p w14:paraId="7E24699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Farrington’- 1st May-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55F2A1FC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8.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Farrington’- 5th June-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583D374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9.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Farrington’- 3rd July-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3F7FA7B8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10.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August-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1F52056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POLYSYMPTOMATIC /POLYSYNDROMIC COVERAGE CAPACITY OF A SINGLE HOMOEPATHIC REMEDY- A longitudinal case study of a patient with uncontrolled hypothyroidism, inter-vertebral disc </w:t>
            </w:r>
            <w:proofErr w:type="gramStart"/>
            <w:r w:rsidRPr="00FA4043">
              <w:rPr>
                <w:rFonts w:ascii="Calibri" w:hAnsi="Calibri" w:cs="Calibri"/>
                <w:sz w:val="24"/>
                <w:szCs w:val="24"/>
              </w:rPr>
              <w:t>prolapse</w:t>
            </w:r>
            <w:proofErr w:type="gram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, obstinate constipation and painkiller addiction treated with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Hamamelis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virginica in LM potencies- 24th-27th Aug 201</w:t>
            </w:r>
            <w:r w:rsidR="00C3059C">
              <w:rPr>
                <w:rFonts w:ascii="Calibri" w:hAnsi="Calibri" w:cs="Calibri"/>
                <w:sz w:val="24"/>
                <w:szCs w:val="24"/>
              </w:rPr>
              <w:t>6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- 71st International Congress of Liga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Medicorum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Homeopathica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Internationalis at Buenos Aires</w:t>
            </w:r>
          </w:p>
          <w:p w14:paraId="28A605CE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September-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04396AF5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HOPE HEART &amp; HOMOEOPATHY-I- A case of psychotic depression- 16-17th September 2016 Experiencing Homoeopathy, biannual congress, Homoeopathic Association of </w:t>
            </w:r>
            <w:r w:rsidRPr="00FA4043">
              <w:rPr>
                <w:rFonts w:ascii="Calibri" w:hAnsi="Calibri" w:cs="Calibri"/>
                <w:sz w:val="24"/>
                <w:szCs w:val="24"/>
              </w:rPr>
              <w:lastRenderedPageBreak/>
              <w:t>South Africa, Johannesburg, South Africa</w:t>
            </w:r>
          </w:p>
          <w:p w14:paraId="29C8F88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HOPE HEART &amp; HOMOEOPATHY-II- Cases of Optic neuritis and AML- 16-17th September 2016 Experiencing Homoeopathy, biannual congress, Homoeopathic Association of South Africa, Johannesburg, South Africa</w:t>
            </w:r>
          </w:p>
          <w:p w14:paraId="1DF3C789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The Itch of Homoeopathy- 16-17th September 2016 Experiencing Homoeopathy, biannual congress, Homoeopathic Association of South Africa, Johannesburg, South Africa</w:t>
            </w:r>
          </w:p>
          <w:p w14:paraId="2C3AA0D9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HOW MUCH IS TOO MUCH- Some Experiences With Posology On Homoeopathy- 16-17th September 2016 Experiencing Homoeopathy, biannual congress, Homoeopathic Association of South Africa, Johannesburg, South Africa</w:t>
            </w:r>
          </w:p>
          <w:p w14:paraId="603962A5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Understanding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Miasms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As A Phenomenon And Its Clinical Utility At The Bedside- 16-17th September 2016 Experiencing Homoeopathy, biannual congress, Homoeopathic Association of South Africa, Johannesburg, South Africa</w:t>
            </w:r>
          </w:p>
          <w:p w14:paraId="148A4E8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18.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Practical Experiences &amp; Application of Organon by Hahnemann- 16-17th September 2016 Experiencing Homoeopathy, biannual congress, Homoeopathic Association of South Africa, Johannesburg, South Africa</w:t>
            </w:r>
          </w:p>
          <w:p w14:paraId="18F34AD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19.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October-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4889E92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20.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November-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6DC1491D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December-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2B1ECB3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57676D46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2017</w:t>
            </w:r>
          </w:p>
          <w:p w14:paraId="35D8044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 ‘Clinical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January-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3B28D635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February-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28AE94DC" w14:textId="77777777" w:rsidR="00FA4043" w:rsidRPr="00FA4043" w:rsidRDefault="0073048D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 ‘Clinical Materia </w:t>
            </w:r>
            <w:proofErr w:type="spellStart"/>
            <w:r w:rsidR="00FA4043"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FA4043"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March-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4C917B16" w14:textId="77777777" w:rsidR="00FA4043" w:rsidRPr="00FA4043" w:rsidRDefault="0073048D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Clinical Materia </w:t>
            </w:r>
            <w:proofErr w:type="spellStart"/>
            <w:r w:rsidR="00FA4043"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FA4043"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April-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042BD98E" w14:textId="77777777" w:rsidR="00FA4043" w:rsidRPr="00FA4043" w:rsidRDefault="0073048D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Clinical Materia </w:t>
            </w:r>
            <w:proofErr w:type="spellStart"/>
            <w:r w:rsidR="00FA4043"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FA4043"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May-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2145D8E8" w14:textId="77777777" w:rsidR="00FA4043" w:rsidRPr="00FA4043" w:rsidRDefault="0073048D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Clinical Materia </w:t>
            </w:r>
            <w:proofErr w:type="spellStart"/>
            <w:r w:rsidR="00FA4043"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FA4043"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June-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0F9EF83A" w14:textId="77777777" w:rsidR="00FA4043" w:rsidRPr="00FA4043" w:rsidRDefault="0073048D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RETROSPECTIVE ANALYSIS OF USAGE OF A POLYCHREST HOMEOPATHIC REMEDY, LACHESIS, IN A PRIMARY HEALTH 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lastRenderedPageBreak/>
              <w:t>CENTRE-Poster presentation- 9th to 11th June 2017, 3rd HRI Conference, Malta</w:t>
            </w:r>
          </w:p>
          <w:p w14:paraId="60A58888" w14:textId="77777777" w:rsidR="00FA4043" w:rsidRPr="00FA4043" w:rsidRDefault="0073048D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>TYPHOIDINUM IN CLINICAL PRACTICE: SOME PRELIMINARY OBSERVATIONS FROM A CASE SERIES-Poster presentation- 9th to 11th June 2017, 3rd HRI Conference, Malta</w:t>
            </w:r>
          </w:p>
          <w:p w14:paraId="4973C3D7" w14:textId="77777777" w:rsidR="00FA4043" w:rsidRPr="00FA4043" w:rsidRDefault="0073048D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Clinical Materia </w:t>
            </w:r>
            <w:proofErr w:type="spellStart"/>
            <w:r w:rsidR="00FA4043"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FA4043"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July-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792CE14C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</w:t>
            </w:r>
            <w:r w:rsidR="0073048D">
              <w:rPr>
                <w:rFonts w:ascii="Calibri" w:hAnsi="Calibri" w:cs="Calibri"/>
                <w:sz w:val="24"/>
                <w:szCs w:val="24"/>
              </w:rPr>
              <w:t>0</w:t>
            </w:r>
            <w:r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August-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49CC2AC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</w:t>
            </w:r>
            <w:r w:rsidR="0073048D">
              <w:rPr>
                <w:rFonts w:ascii="Calibri" w:hAnsi="Calibri" w:cs="Calibri"/>
                <w:sz w:val="24"/>
                <w:szCs w:val="24"/>
              </w:rPr>
              <w:t>1</w:t>
            </w:r>
            <w:r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September-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</w:r>
          </w:p>
          <w:p w14:paraId="3891EC09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</w:t>
            </w:r>
            <w:r w:rsidR="0073048D">
              <w:rPr>
                <w:rFonts w:ascii="Calibri" w:hAnsi="Calibri" w:cs="Calibri"/>
                <w:sz w:val="24"/>
                <w:szCs w:val="24"/>
              </w:rPr>
              <w:t>2</w:t>
            </w:r>
            <w:r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October-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5118E3A5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</w:t>
            </w:r>
            <w:r w:rsidR="0073048D">
              <w:rPr>
                <w:rFonts w:ascii="Calibri" w:hAnsi="Calibri" w:cs="Calibri"/>
                <w:sz w:val="24"/>
                <w:szCs w:val="24"/>
              </w:rPr>
              <w:t>3</w:t>
            </w:r>
            <w:r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November-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42E20AA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</w:t>
            </w:r>
            <w:r w:rsidR="0073048D">
              <w:rPr>
                <w:rFonts w:ascii="Calibri" w:hAnsi="Calibri" w:cs="Calibri"/>
                <w:sz w:val="24"/>
                <w:szCs w:val="24"/>
              </w:rPr>
              <w:t>4</w:t>
            </w:r>
            <w:r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December-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74BEAC95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51EFD81F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2018</w:t>
            </w:r>
          </w:p>
          <w:p w14:paraId="7943112C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January-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1CF6C51D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HEALING THE CREAKY HINGES &amp; RUSTIC BENDS: Homoeopathic Approach </w:t>
            </w:r>
            <w:proofErr w:type="gramStart"/>
            <w:r w:rsidRPr="00FA4043">
              <w:rPr>
                <w:rFonts w:ascii="Calibri" w:hAnsi="Calibri" w:cs="Calibri"/>
                <w:sz w:val="24"/>
                <w:szCs w:val="24"/>
              </w:rPr>
              <w:t>In</w:t>
            </w:r>
            <w:proofErr w:type="gram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RHEUMATIC DISEASES- 31st January- CMA session HSA, Johannesburg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</w:r>
          </w:p>
          <w:p w14:paraId="41F4B464" w14:textId="77777777" w:rsidR="00FA4043" w:rsidRPr="00FA4043" w:rsidRDefault="0073048D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‘Significance of Homoeopathic Prescribing in </w:t>
            </w:r>
          </w:p>
          <w:p w14:paraId="63B92569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 xml:space="preserve">Emergency Cases’- 11th February-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&amp; Alumni Association of Dr B R Sur Homoeopathic Medical College, Hospital &amp; Research Centre </w:t>
            </w:r>
          </w:p>
          <w:p w14:paraId="50DD191E" w14:textId="77777777" w:rsidR="00FA4043" w:rsidRPr="00FA4043" w:rsidRDefault="0073048D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 ‘Clinical Materia </w:t>
            </w:r>
            <w:proofErr w:type="spellStart"/>
            <w:r w:rsidR="00FA4043"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FA4043"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March-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4D1963EC" w14:textId="77777777" w:rsidR="00FA4043" w:rsidRPr="00FA4043" w:rsidRDefault="0073048D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="00FA4043"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FA4043"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April-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</w:r>
          </w:p>
          <w:p w14:paraId="621B2E46" w14:textId="77777777" w:rsidR="00FA4043" w:rsidRPr="00FA4043" w:rsidRDefault="0073048D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="00FA4043"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FA4043"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May-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47CB0F97" w14:textId="77777777" w:rsidR="00FA4043" w:rsidRPr="00FA4043" w:rsidRDefault="0073048D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="00FA4043"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FA4043"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June-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5421FDBA" w14:textId="77777777" w:rsidR="00FA4043" w:rsidRPr="00FA4043" w:rsidRDefault="0073048D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="00FA4043"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FA4043"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July-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370FBBA9" w14:textId="77777777" w:rsidR="00FA4043" w:rsidRDefault="0073048D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="00FA4043"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FA4043"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August-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719F1C3B" w14:textId="77777777" w:rsidR="00B448F7" w:rsidRPr="00C3059C" w:rsidRDefault="00B448F7" w:rsidP="00E40D18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  <w:r w:rsidR="0073048D">
              <w:rPr>
                <w:rFonts w:ascii="Calibri" w:hAnsi="Calibri" w:cs="Calibri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Pr="00B448F7">
              <w:rPr>
                <w:rFonts w:ascii="Calibri" w:hAnsi="Calibri" w:cs="Calibri"/>
                <w:sz w:val="24"/>
                <w:szCs w:val="24"/>
              </w:rPr>
              <w:t xml:space="preserve">‘Clinical Materia </w:t>
            </w:r>
            <w:proofErr w:type="spellStart"/>
            <w:r w:rsidRPr="00B448F7">
              <w:rPr>
                <w:rFonts w:ascii="Calibri" w:hAnsi="Calibri" w:cs="Calibri"/>
                <w:sz w:val="24"/>
                <w:szCs w:val="24"/>
              </w:rPr>
              <w:t>Med</w:t>
            </w:r>
            <w:r>
              <w:rPr>
                <w:rFonts w:ascii="Calibri" w:hAnsi="Calibri" w:cs="Calibri"/>
                <w:sz w:val="24"/>
                <w:szCs w:val="24"/>
              </w:rPr>
              <w:t>ica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by E. A. Farrington’- September</w:t>
            </w:r>
            <w:r w:rsidRPr="00B448F7">
              <w:rPr>
                <w:rFonts w:ascii="Calibri" w:hAnsi="Calibri" w:cs="Calibri"/>
                <w:sz w:val="24"/>
                <w:szCs w:val="24"/>
              </w:rPr>
              <w:t xml:space="preserve">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000AFB79" w14:textId="77777777" w:rsidR="00C3059C" w:rsidRPr="00C3059C" w:rsidRDefault="00C3059C" w:rsidP="00C3059C">
            <w:pPr>
              <w:widowControl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 xml:space="preserve">11. </w:t>
            </w:r>
            <w:r w:rsidRPr="00C3059C">
              <w:rPr>
                <w:rFonts w:cstheme="minorHAnsi"/>
                <w:sz w:val="24"/>
                <w:szCs w:val="24"/>
                <w:lang w:val="en-US"/>
              </w:rPr>
              <w:t xml:space="preserve">CONSTITUTIONAL HOMEOPATHIC TREATMENT IN CASES OF PREDIABETES &amp; INSULIN RESISTANCE AT A PRIMARY HEALTH CENTRE: A FEASIBILITY STUDY </w:t>
            </w:r>
            <w:r w:rsidRPr="00C3059C">
              <w:rPr>
                <w:rFonts w:cstheme="minorHAnsi"/>
                <w:sz w:val="24"/>
                <w:szCs w:val="24"/>
              </w:rPr>
              <w:t xml:space="preserve">5th-8th Sept 2018- 73rd International Congress of Liga </w:t>
            </w:r>
            <w:proofErr w:type="spellStart"/>
            <w:r w:rsidRPr="00C3059C">
              <w:rPr>
                <w:rFonts w:cstheme="minorHAnsi"/>
                <w:sz w:val="24"/>
                <w:szCs w:val="24"/>
              </w:rPr>
              <w:t>Medicorum</w:t>
            </w:r>
            <w:proofErr w:type="spellEnd"/>
            <w:r w:rsidRPr="00C3059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059C">
              <w:rPr>
                <w:rFonts w:cstheme="minorHAnsi"/>
                <w:sz w:val="24"/>
                <w:szCs w:val="24"/>
              </w:rPr>
              <w:t>Homeopathica</w:t>
            </w:r>
            <w:proofErr w:type="spellEnd"/>
            <w:r w:rsidRPr="00C3059C">
              <w:rPr>
                <w:rFonts w:cstheme="minorHAnsi"/>
                <w:sz w:val="24"/>
                <w:szCs w:val="24"/>
              </w:rPr>
              <w:t xml:space="preserve"> Internationalis at Cape Town</w:t>
            </w:r>
          </w:p>
          <w:p w14:paraId="405E0422" w14:textId="77777777" w:rsidR="00C3059C" w:rsidRPr="00C3059C" w:rsidRDefault="00C3059C" w:rsidP="00C3059C">
            <w:pPr>
              <w:widowControl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12. </w:t>
            </w:r>
            <w:r w:rsidRPr="00C3059C">
              <w:rPr>
                <w:rFonts w:cstheme="minorHAnsi"/>
                <w:sz w:val="24"/>
                <w:szCs w:val="24"/>
                <w:lang w:val="en-US"/>
              </w:rPr>
              <w:t xml:space="preserve">TWO CLINICAL EXPERIENCES WITH A NEW SARCODE, POTENTISED MITRAL VALVE, IN LM POTENCIES </w:t>
            </w:r>
            <w:r w:rsidRPr="00C3059C">
              <w:rPr>
                <w:rFonts w:cstheme="minorHAnsi"/>
                <w:sz w:val="24"/>
                <w:szCs w:val="24"/>
              </w:rPr>
              <w:t xml:space="preserve">5th-8th Sept 2018- 73rd International Congress of Liga </w:t>
            </w:r>
            <w:proofErr w:type="spellStart"/>
            <w:r w:rsidRPr="00C3059C">
              <w:rPr>
                <w:rFonts w:cstheme="minorHAnsi"/>
                <w:sz w:val="24"/>
                <w:szCs w:val="24"/>
              </w:rPr>
              <w:t>Medicorum</w:t>
            </w:r>
            <w:proofErr w:type="spellEnd"/>
            <w:r w:rsidRPr="00C3059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059C">
              <w:rPr>
                <w:rFonts w:cstheme="minorHAnsi"/>
                <w:sz w:val="24"/>
                <w:szCs w:val="24"/>
              </w:rPr>
              <w:t>Homeopathica</w:t>
            </w:r>
            <w:proofErr w:type="spellEnd"/>
            <w:r w:rsidRPr="00C3059C">
              <w:rPr>
                <w:rFonts w:cstheme="minorHAnsi"/>
                <w:sz w:val="24"/>
                <w:szCs w:val="24"/>
              </w:rPr>
              <w:t xml:space="preserve"> Internationalis at Cape Town</w:t>
            </w:r>
          </w:p>
          <w:p w14:paraId="71D16883" w14:textId="77777777" w:rsidR="00C3059C" w:rsidRPr="00C3059C" w:rsidRDefault="00C3059C" w:rsidP="00C3059C">
            <w:pPr>
              <w:widowControl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13. </w:t>
            </w:r>
            <w:r w:rsidRPr="00C3059C">
              <w:rPr>
                <w:rFonts w:cstheme="minorHAnsi"/>
                <w:sz w:val="24"/>
                <w:szCs w:val="24"/>
                <w:lang w:val="en-US"/>
              </w:rPr>
              <w:t xml:space="preserve">HOMEOPATHIC TREATMENT OF PATIENTS WITH SUBSTANCE USE DISORDER ATTENDING PRIMARY HEALTH CENTERS: A SHORT CASE SERIES </w:t>
            </w:r>
            <w:r w:rsidRPr="00C3059C">
              <w:rPr>
                <w:rFonts w:cstheme="minorHAnsi"/>
                <w:sz w:val="24"/>
                <w:szCs w:val="24"/>
              </w:rPr>
              <w:t xml:space="preserve">5th-8th Sept 2018- 73rd International Congress of Liga </w:t>
            </w:r>
            <w:proofErr w:type="spellStart"/>
            <w:r w:rsidRPr="00C3059C">
              <w:rPr>
                <w:rFonts w:cstheme="minorHAnsi"/>
                <w:sz w:val="24"/>
                <w:szCs w:val="24"/>
              </w:rPr>
              <w:t>Medicorum</w:t>
            </w:r>
            <w:proofErr w:type="spellEnd"/>
            <w:r w:rsidRPr="00C3059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059C">
              <w:rPr>
                <w:rFonts w:cstheme="minorHAnsi"/>
                <w:sz w:val="24"/>
                <w:szCs w:val="24"/>
              </w:rPr>
              <w:t>Homeopathica</w:t>
            </w:r>
            <w:proofErr w:type="spellEnd"/>
            <w:r w:rsidRPr="00C3059C">
              <w:rPr>
                <w:rFonts w:cstheme="minorHAnsi"/>
                <w:sz w:val="24"/>
                <w:szCs w:val="24"/>
              </w:rPr>
              <w:t xml:space="preserve"> Internationalis at Cape Town</w:t>
            </w:r>
          </w:p>
          <w:p w14:paraId="09A3611B" w14:textId="77777777" w:rsidR="00B448F7" w:rsidRDefault="00B448F7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  <w:r w:rsidR="00C3059C">
              <w:rPr>
                <w:rFonts w:ascii="Calibri" w:hAnsi="Calibri" w:cs="Calibri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Pr="00B448F7">
              <w:rPr>
                <w:rFonts w:ascii="Calibri" w:hAnsi="Calibri" w:cs="Calibri"/>
                <w:sz w:val="24"/>
                <w:szCs w:val="24"/>
              </w:rPr>
              <w:t xml:space="preserve">‘Clinical Materia </w:t>
            </w:r>
            <w:proofErr w:type="spellStart"/>
            <w:r w:rsidRPr="00B448F7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B448F7">
              <w:rPr>
                <w:rFonts w:ascii="Calibri" w:hAnsi="Calibri" w:cs="Calibri"/>
                <w:sz w:val="24"/>
                <w:szCs w:val="24"/>
              </w:rPr>
              <w:t xml:space="preserve"> by E. A. Farrington’-</w:t>
            </w:r>
            <w:r>
              <w:rPr>
                <w:rFonts w:ascii="Calibri" w:hAnsi="Calibri" w:cs="Calibri"/>
                <w:sz w:val="24"/>
                <w:szCs w:val="24"/>
              </w:rPr>
              <w:t>October</w:t>
            </w:r>
            <w:r w:rsidRPr="00B448F7">
              <w:rPr>
                <w:rFonts w:ascii="Calibri" w:hAnsi="Calibri" w:cs="Calibri"/>
                <w:sz w:val="24"/>
                <w:szCs w:val="24"/>
              </w:rPr>
              <w:t xml:space="preserve">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5BD0F17E" w14:textId="77777777" w:rsidR="00B448F7" w:rsidRDefault="00B448F7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  <w:r w:rsidR="00C3059C"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Pr="00B448F7">
              <w:rPr>
                <w:rFonts w:ascii="Calibri" w:hAnsi="Calibri" w:cs="Calibri"/>
                <w:sz w:val="24"/>
                <w:szCs w:val="24"/>
              </w:rPr>
              <w:t xml:space="preserve">‘Clinical Materia </w:t>
            </w:r>
            <w:proofErr w:type="spellStart"/>
            <w:r w:rsidRPr="00B448F7">
              <w:rPr>
                <w:rFonts w:ascii="Calibri" w:hAnsi="Calibri" w:cs="Calibri"/>
                <w:sz w:val="24"/>
                <w:szCs w:val="24"/>
              </w:rPr>
              <w:t>Med</w:t>
            </w:r>
            <w:r>
              <w:rPr>
                <w:rFonts w:ascii="Calibri" w:hAnsi="Calibri" w:cs="Calibri"/>
                <w:sz w:val="24"/>
                <w:szCs w:val="24"/>
              </w:rPr>
              <w:t>ica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by E. A. Farrington’- November</w:t>
            </w:r>
            <w:r w:rsidRPr="00B448F7">
              <w:rPr>
                <w:rFonts w:ascii="Calibri" w:hAnsi="Calibri" w:cs="Calibri"/>
                <w:sz w:val="24"/>
                <w:szCs w:val="24"/>
              </w:rPr>
              <w:t xml:space="preserve">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79CD60D0" w14:textId="77777777" w:rsidR="00B448F7" w:rsidRPr="00FA4043" w:rsidRDefault="00B448F7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  <w:r w:rsidR="00C3059C">
              <w:rPr>
                <w:rFonts w:ascii="Calibri" w:hAnsi="Calibri" w:cs="Calibri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Pr="00B448F7">
              <w:rPr>
                <w:rFonts w:ascii="Calibri" w:hAnsi="Calibri" w:cs="Calibri"/>
                <w:sz w:val="24"/>
                <w:szCs w:val="24"/>
              </w:rPr>
              <w:t xml:space="preserve">‘Clinical Materia </w:t>
            </w:r>
            <w:proofErr w:type="spellStart"/>
            <w:r w:rsidRPr="00B448F7">
              <w:rPr>
                <w:rFonts w:ascii="Calibri" w:hAnsi="Calibri" w:cs="Calibri"/>
                <w:sz w:val="24"/>
                <w:szCs w:val="24"/>
              </w:rPr>
              <w:t>Med</w:t>
            </w:r>
            <w:r>
              <w:rPr>
                <w:rFonts w:ascii="Calibri" w:hAnsi="Calibri" w:cs="Calibri"/>
                <w:sz w:val="24"/>
                <w:szCs w:val="24"/>
              </w:rPr>
              <w:t>ica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by E. A. Farrington’- December</w:t>
            </w:r>
            <w:r w:rsidRPr="00B448F7">
              <w:rPr>
                <w:rFonts w:ascii="Calibri" w:hAnsi="Calibri" w:cs="Calibri"/>
                <w:sz w:val="24"/>
                <w:szCs w:val="24"/>
              </w:rPr>
              <w:t xml:space="preserve">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5707F6E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679913E7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2019</w:t>
            </w:r>
          </w:p>
          <w:p w14:paraId="769D6007" w14:textId="77777777" w:rsidR="006C4050" w:rsidRPr="006C4050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January-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0E79E7F4" w14:textId="77777777" w:rsidR="006C4050" w:rsidRPr="006C4050" w:rsidRDefault="004F192E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>.</w:t>
            </w:r>
            <w:proofErr w:type="gramStart"/>
            <w:r w:rsidR="006C4050" w:rsidRPr="006C4050">
              <w:rPr>
                <w:rFonts w:ascii="Calibri" w:hAnsi="Calibri" w:cs="Calibri"/>
                <w:sz w:val="24"/>
                <w:szCs w:val="24"/>
              </w:rPr>
              <w:tab/>
              <w:t xml:space="preserve">  ‘</w:t>
            </w:r>
            <w:proofErr w:type="gramEnd"/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Clinical Materia </w:t>
            </w:r>
            <w:proofErr w:type="spellStart"/>
            <w:r w:rsidR="006C4050" w:rsidRPr="006C4050">
              <w:rPr>
                <w:rFonts w:ascii="Calibri" w:hAnsi="Calibri" w:cs="Calibri"/>
                <w:sz w:val="24"/>
                <w:szCs w:val="24"/>
              </w:rPr>
              <w:t>Me</w:t>
            </w:r>
            <w:r w:rsidR="006C4050">
              <w:rPr>
                <w:rFonts w:ascii="Calibri" w:hAnsi="Calibri" w:cs="Calibri"/>
                <w:sz w:val="24"/>
                <w:szCs w:val="24"/>
              </w:rPr>
              <w:t>dica</w:t>
            </w:r>
            <w:proofErr w:type="spellEnd"/>
            <w:r w:rsidR="006C4050">
              <w:rPr>
                <w:rFonts w:ascii="Calibri" w:hAnsi="Calibri" w:cs="Calibri"/>
                <w:sz w:val="24"/>
                <w:szCs w:val="24"/>
              </w:rPr>
              <w:t xml:space="preserve"> by E. A. Farrington’- February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75C43568" w14:textId="77777777" w:rsidR="006C4050" w:rsidRDefault="004F192E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>.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ab/>
              <w:t xml:space="preserve"> ‘Clinical Materia </w:t>
            </w:r>
            <w:proofErr w:type="spellStart"/>
            <w:r w:rsidR="006C4050" w:rsidRPr="006C4050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 by E. A. Farrington’- March-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0341D8B6" w14:textId="77777777" w:rsidR="00201006" w:rsidRPr="00201006" w:rsidRDefault="00201006" w:rsidP="00E40D18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4. </w:t>
            </w:r>
            <w:r w:rsidRPr="00201006">
              <w:rPr>
                <w:rFonts w:cstheme="minorHAnsi"/>
                <w:sz w:val="24"/>
                <w:szCs w:val="24"/>
                <w:lang w:val="en-US"/>
              </w:rPr>
              <w:t xml:space="preserve">TO EAT OR NOT, OR WHAT: A PRAGMATIC REVIEW OF DIET WHILE UNDER HOMOEOPATHIC TREATMENT </w:t>
            </w:r>
            <w:r w:rsidR="00A01901">
              <w:rPr>
                <w:rFonts w:cstheme="minorHAnsi"/>
                <w:sz w:val="24"/>
                <w:szCs w:val="24"/>
                <w:lang w:val="en-US"/>
              </w:rPr>
              <w:t>5</w:t>
            </w:r>
            <w:r w:rsidR="00A01901" w:rsidRPr="00A01901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th</w:t>
            </w:r>
            <w:r w:rsidR="00A01901">
              <w:rPr>
                <w:rFonts w:cstheme="minorHAnsi"/>
                <w:sz w:val="24"/>
                <w:szCs w:val="24"/>
                <w:lang w:val="en-US"/>
              </w:rPr>
              <w:t xml:space="preserve"> April </w:t>
            </w:r>
            <w:r w:rsidRPr="00201006">
              <w:rPr>
                <w:rFonts w:cstheme="minorHAnsi"/>
                <w:sz w:val="24"/>
                <w:szCs w:val="24"/>
                <w:lang w:val="en-US"/>
              </w:rPr>
              <w:t>International Homeopathy Conference, Istanbul, Turkey</w:t>
            </w:r>
          </w:p>
          <w:p w14:paraId="10237066" w14:textId="77777777" w:rsidR="006C4050" w:rsidRDefault="00201006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>.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="006C4050" w:rsidRPr="006C4050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 by E. A. Farrington’- April-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3A9BA7F6" w14:textId="77777777" w:rsidR="006C4050" w:rsidRPr="006C4050" w:rsidRDefault="00201006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  <w:r w:rsidR="006C4050">
              <w:rPr>
                <w:rFonts w:ascii="Calibri" w:hAnsi="Calibri" w:cs="Calibri"/>
                <w:sz w:val="24"/>
                <w:szCs w:val="24"/>
              </w:rPr>
              <w:t xml:space="preserve">. How Much Is Too Much: Homoeopathic concept of posology! </w:t>
            </w:r>
            <w:r w:rsidR="009E1089">
              <w:rPr>
                <w:rFonts w:ascii="Calibri" w:hAnsi="Calibri" w:cs="Calibri"/>
                <w:sz w:val="24"/>
                <w:szCs w:val="24"/>
              </w:rPr>
              <w:t xml:space="preserve">April - </w:t>
            </w:r>
            <w:r w:rsidR="006C4050">
              <w:rPr>
                <w:rFonts w:ascii="Calibri" w:hAnsi="Calibri" w:cs="Calibri"/>
                <w:sz w:val="24"/>
                <w:szCs w:val="24"/>
              </w:rPr>
              <w:t>South Delhi Homoeopathic Association, New Delhi, India</w:t>
            </w:r>
          </w:p>
          <w:p w14:paraId="00876DF9" w14:textId="77777777" w:rsidR="006C4050" w:rsidRPr="006C4050" w:rsidRDefault="00201006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>.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="006C4050" w:rsidRPr="006C4050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 by E. A. Farrington’- May-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6692A89F" w14:textId="77777777" w:rsidR="006C4050" w:rsidRDefault="00201006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>.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="006C4050" w:rsidRPr="006C4050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 by E. A. Farrington’- June-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235BBA53" w14:textId="77777777" w:rsidR="00A01901" w:rsidRPr="00A01901" w:rsidRDefault="00A01901" w:rsidP="00A0190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9. </w:t>
            </w:r>
            <w:r w:rsidRPr="00A01901">
              <w:rPr>
                <w:rFonts w:cstheme="minorHAnsi"/>
                <w:sz w:val="24"/>
                <w:szCs w:val="24"/>
              </w:rPr>
              <w:t xml:space="preserve">CONSTITUTIONAL HOMEOPATHIC TREATMENT IN CASES OF PREDIABETES &amp; INSULIN RESISTANCE AT A PRIMARY HEALTH CENTRE: A FEASIBILITY STUDY-Poster presentation- </w:t>
            </w:r>
            <w:r>
              <w:rPr>
                <w:rFonts w:cstheme="minorHAnsi"/>
                <w:sz w:val="24"/>
                <w:szCs w:val="24"/>
              </w:rPr>
              <w:t>14</w:t>
            </w:r>
            <w:r w:rsidRPr="00A01901">
              <w:rPr>
                <w:rFonts w:cstheme="minorHAnsi"/>
                <w:sz w:val="24"/>
                <w:szCs w:val="24"/>
              </w:rPr>
              <w:t>th to 1</w:t>
            </w:r>
            <w:r>
              <w:rPr>
                <w:rFonts w:cstheme="minorHAnsi"/>
                <w:sz w:val="24"/>
                <w:szCs w:val="24"/>
              </w:rPr>
              <w:t>6</w:t>
            </w:r>
            <w:r w:rsidRPr="00A01901">
              <w:rPr>
                <w:rFonts w:cstheme="minorHAnsi"/>
                <w:sz w:val="24"/>
                <w:szCs w:val="24"/>
              </w:rPr>
              <w:t>th June 201</w:t>
            </w:r>
            <w:r>
              <w:rPr>
                <w:rFonts w:cstheme="minorHAnsi"/>
                <w:sz w:val="24"/>
                <w:szCs w:val="24"/>
              </w:rPr>
              <w:t>9</w:t>
            </w:r>
            <w:r w:rsidRPr="00A01901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4</w:t>
            </w:r>
            <w:r w:rsidRPr="00A01901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A01901">
              <w:rPr>
                <w:rFonts w:cstheme="minorHAnsi"/>
                <w:sz w:val="24"/>
                <w:szCs w:val="24"/>
              </w:rPr>
              <w:t xml:space="preserve">HRI Conference, </w:t>
            </w:r>
            <w:r>
              <w:rPr>
                <w:rFonts w:cstheme="minorHAnsi"/>
                <w:sz w:val="24"/>
                <w:szCs w:val="24"/>
              </w:rPr>
              <w:t>London</w:t>
            </w:r>
          </w:p>
          <w:p w14:paraId="1107C9F0" w14:textId="77777777" w:rsidR="00A01901" w:rsidRPr="00A01901" w:rsidRDefault="00A01901" w:rsidP="00A0190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Cs/>
                <w:color w:val="000000"/>
                <w:sz w:val="24"/>
                <w:szCs w:val="24"/>
                <w:shd w:val="clear" w:color="auto" w:fill="FFFFFF"/>
                <w:lang w:val="en-IN"/>
              </w:rPr>
              <w:lastRenderedPageBreak/>
              <w:t xml:space="preserve">10. </w:t>
            </w:r>
            <w:r w:rsidRPr="00A01901">
              <w:rPr>
                <w:rFonts w:cstheme="minorHAnsi"/>
                <w:bCs/>
                <w:color w:val="000000"/>
                <w:sz w:val="24"/>
                <w:szCs w:val="24"/>
                <w:shd w:val="clear" w:color="auto" w:fill="FFFFFF"/>
                <w:lang w:val="en-IN"/>
              </w:rPr>
              <w:t>An open-label pilot study to explore usefulness of homoeopathic treatment in scabies in a primary health centre catering to low socioeconomic strata</w:t>
            </w:r>
            <w:r w:rsidRPr="00A01901">
              <w:rPr>
                <w:rFonts w:cstheme="minorHAnsi"/>
                <w:sz w:val="24"/>
                <w:szCs w:val="24"/>
              </w:rPr>
              <w:t xml:space="preserve">-Poster presentation- </w:t>
            </w:r>
            <w:r>
              <w:rPr>
                <w:rFonts w:cstheme="minorHAnsi"/>
                <w:sz w:val="24"/>
                <w:szCs w:val="24"/>
              </w:rPr>
              <w:t>14</w:t>
            </w:r>
            <w:r w:rsidRPr="00A01901">
              <w:rPr>
                <w:rFonts w:cstheme="minorHAnsi"/>
                <w:sz w:val="24"/>
                <w:szCs w:val="24"/>
              </w:rPr>
              <w:t>th to 1</w:t>
            </w:r>
            <w:r>
              <w:rPr>
                <w:rFonts w:cstheme="minorHAnsi"/>
                <w:sz w:val="24"/>
                <w:szCs w:val="24"/>
              </w:rPr>
              <w:t>6</w:t>
            </w:r>
            <w:r w:rsidRPr="00A01901">
              <w:rPr>
                <w:rFonts w:cstheme="minorHAnsi"/>
                <w:sz w:val="24"/>
                <w:szCs w:val="24"/>
              </w:rPr>
              <w:t>th June 201</w:t>
            </w:r>
            <w:r>
              <w:rPr>
                <w:rFonts w:cstheme="minorHAnsi"/>
                <w:sz w:val="24"/>
                <w:szCs w:val="24"/>
              </w:rPr>
              <w:t>9</w:t>
            </w:r>
            <w:r w:rsidRPr="00A01901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4</w:t>
            </w:r>
            <w:r w:rsidRPr="00A01901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A01901">
              <w:rPr>
                <w:rFonts w:cstheme="minorHAnsi"/>
                <w:sz w:val="24"/>
                <w:szCs w:val="24"/>
              </w:rPr>
              <w:t xml:space="preserve">HRI Conference, </w:t>
            </w:r>
            <w:r>
              <w:rPr>
                <w:rFonts w:cstheme="minorHAnsi"/>
                <w:sz w:val="24"/>
                <w:szCs w:val="24"/>
              </w:rPr>
              <w:t>London</w:t>
            </w:r>
          </w:p>
          <w:p w14:paraId="72DAB01C" w14:textId="77777777" w:rsidR="006C4050" w:rsidRPr="006C4050" w:rsidRDefault="00A01901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11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>.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="006C4050" w:rsidRPr="006C4050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 by E. A. Farrington’- July-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4AA31DA7" w14:textId="77777777" w:rsidR="006C4050" w:rsidRPr="006C4050" w:rsidRDefault="00A01901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12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>.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="006C4050" w:rsidRPr="006C4050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 by E. A. Farrington’- August-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6EB576B1" w14:textId="77777777" w:rsidR="006C4050" w:rsidRDefault="009E1089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  <w:r w:rsidR="00A01901">
              <w:rPr>
                <w:rFonts w:ascii="Calibri" w:hAnsi="Calibri" w:cs="Calibri"/>
                <w:sz w:val="24"/>
                <w:szCs w:val="24"/>
              </w:rPr>
              <w:t>3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. ‘Clinical Materia </w:t>
            </w:r>
            <w:proofErr w:type="spellStart"/>
            <w:r w:rsidR="006C4050" w:rsidRPr="006C4050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 by E. A. Farrington’- September-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42975B23" w14:textId="77777777" w:rsidR="00D7040A" w:rsidRPr="00C235F0" w:rsidRDefault="00C235F0" w:rsidP="00C235F0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A01901"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  <w:r w:rsidR="00D7040A" w:rsidRPr="00C235F0">
              <w:rPr>
                <w:rFonts w:cstheme="minorHAnsi"/>
                <w:sz w:val="24"/>
                <w:szCs w:val="24"/>
              </w:rPr>
              <w:t>ANKLE TUBERCULOSIS: A CLINICAL EXPERIENCE, DIAGNOSTIC AND HOMOEOPATHIC DILEMMA</w:t>
            </w:r>
            <w:r>
              <w:rPr>
                <w:rFonts w:cstheme="minorHAnsi"/>
                <w:sz w:val="24"/>
                <w:szCs w:val="24"/>
              </w:rPr>
              <w:t xml:space="preserve"> 25</w:t>
            </w:r>
            <w:r w:rsidRPr="00C3059C">
              <w:rPr>
                <w:rFonts w:cstheme="minorHAnsi"/>
                <w:sz w:val="24"/>
                <w:szCs w:val="24"/>
              </w:rPr>
              <w:t>th-</w:t>
            </w:r>
            <w:r>
              <w:rPr>
                <w:rFonts w:cstheme="minorHAnsi"/>
                <w:sz w:val="24"/>
                <w:szCs w:val="24"/>
              </w:rPr>
              <w:t>2</w:t>
            </w:r>
            <w:r w:rsidRPr="00C3059C">
              <w:rPr>
                <w:rFonts w:cstheme="minorHAnsi"/>
                <w:sz w:val="24"/>
                <w:szCs w:val="24"/>
              </w:rPr>
              <w:t>8th Sept 201</w:t>
            </w:r>
            <w:r>
              <w:rPr>
                <w:rFonts w:cstheme="minorHAnsi"/>
                <w:sz w:val="24"/>
                <w:szCs w:val="24"/>
              </w:rPr>
              <w:t>9</w:t>
            </w:r>
            <w:r w:rsidRPr="00C3059C">
              <w:rPr>
                <w:rFonts w:cstheme="minorHAnsi"/>
                <w:sz w:val="24"/>
                <w:szCs w:val="24"/>
              </w:rPr>
              <w:t>- 7</w:t>
            </w:r>
            <w:r>
              <w:rPr>
                <w:rFonts w:cstheme="minorHAnsi"/>
                <w:sz w:val="24"/>
                <w:szCs w:val="24"/>
              </w:rPr>
              <w:t>4th</w:t>
            </w:r>
            <w:r w:rsidRPr="00C3059C">
              <w:rPr>
                <w:rFonts w:cstheme="minorHAnsi"/>
                <w:sz w:val="24"/>
                <w:szCs w:val="24"/>
              </w:rPr>
              <w:t xml:space="preserve"> International Congress of Liga </w:t>
            </w:r>
            <w:proofErr w:type="spellStart"/>
            <w:r w:rsidRPr="00C3059C">
              <w:rPr>
                <w:rFonts w:cstheme="minorHAnsi"/>
                <w:sz w:val="24"/>
                <w:szCs w:val="24"/>
              </w:rPr>
              <w:t>Medicorum</w:t>
            </w:r>
            <w:proofErr w:type="spellEnd"/>
            <w:r w:rsidRPr="00C3059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059C">
              <w:rPr>
                <w:rFonts w:cstheme="minorHAnsi"/>
                <w:sz w:val="24"/>
                <w:szCs w:val="24"/>
              </w:rPr>
              <w:t>Homeopathica</w:t>
            </w:r>
            <w:proofErr w:type="spellEnd"/>
            <w:r w:rsidRPr="00C3059C">
              <w:rPr>
                <w:rFonts w:cstheme="minorHAnsi"/>
                <w:sz w:val="24"/>
                <w:szCs w:val="24"/>
              </w:rPr>
              <w:t xml:space="preserve"> Internationalis at </w:t>
            </w:r>
            <w:r>
              <w:rPr>
                <w:rFonts w:cstheme="minorHAnsi"/>
                <w:sz w:val="24"/>
                <w:szCs w:val="24"/>
              </w:rPr>
              <w:t>Sorrento</w:t>
            </w:r>
          </w:p>
          <w:p w14:paraId="43902ADA" w14:textId="77777777" w:rsidR="00C235F0" w:rsidRPr="00C235F0" w:rsidRDefault="00C235F0" w:rsidP="00C235F0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A01901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  <w:r w:rsidRPr="00C235F0">
              <w:rPr>
                <w:rFonts w:cstheme="minorHAnsi"/>
                <w:sz w:val="24"/>
                <w:szCs w:val="24"/>
              </w:rPr>
              <w:t>GLUTATHIONE:</w:t>
            </w:r>
            <w:r w:rsidRPr="00C235F0">
              <w:rPr>
                <w:rFonts w:cstheme="minorHAnsi"/>
                <w:i/>
                <w:sz w:val="24"/>
                <w:szCs w:val="24"/>
              </w:rPr>
              <w:t xml:space="preserve"> A NEW REMEDY ON THE HORIZON,</w:t>
            </w:r>
            <w:r w:rsidRPr="00C235F0">
              <w:rPr>
                <w:rFonts w:cstheme="minorHAnsi"/>
                <w:sz w:val="24"/>
                <w:szCs w:val="24"/>
              </w:rPr>
              <w:t xml:space="preserve"> AND SOME EMPIRICAL CLINICAL EXPERIENCES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C235F0">
              <w:rPr>
                <w:rFonts w:cstheme="minorHAnsi"/>
                <w:sz w:val="24"/>
                <w:szCs w:val="24"/>
              </w:rPr>
              <w:t>(NEW, OLD AND ABANDONED REMEDIES IN HOMOEOPATHIC PHARMACOLOGY)</w:t>
            </w:r>
            <w:r>
              <w:rPr>
                <w:rFonts w:cstheme="minorHAnsi"/>
                <w:sz w:val="24"/>
                <w:szCs w:val="24"/>
              </w:rPr>
              <w:t xml:space="preserve"> Poster presentation 25</w:t>
            </w:r>
            <w:r w:rsidRPr="00C3059C">
              <w:rPr>
                <w:rFonts w:cstheme="minorHAnsi"/>
                <w:sz w:val="24"/>
                <w:szCs w:val="24"/>
              </w:rPr>
              <w:t>th-</w:t>
            </w:r>
            <w:r>
              <w:rPr>
                <w:rFonts w:cstheme="minorHAnsi"/>
                <w:sz w:val="24"/>
                <w:szCs w:val="24"/>
              </w:rPr>
              <w:t>2</w:t>
            </w:r>
            <w:r w:rsidRPr="00C3059C">
              <w:rPr>
                <w:rFonts w:cstheme="minorHAnsi"/>
                <w:sz w:val="24"/>
                <w:szCs w:val="24"/>
              </w:rPr>
              <w:t>8th Sept 201</w:t>
            </w:r>
            <w:r>
              <w:rPr>
                <w:rFonts w:cstheme="minorHAnsi"/>
                <w:sz w:val="24"/>
                <w:szCs w:val="24"/>
              </w:rPr>
              <w:t>9</w:t>
            </w:r>
            <w:r w:rsidRPr="00C3059C">
              <w:rPr>
                <w:rFonts w:cstheme="minorHAnsi"/>
                <w:sz w:val="24"/>
                <w:szCs w:val="24"/>
              </w:rPr>
              <w:t>- 7</w:t>
            </w:r>
            <w:r>
              <w:rPr>
                <w:rFonts w:cstheme="minorHAnsi"/>
                <w:sz w:val="24"/>
                <w:szCs w:val="24"/>
              </w:rPr>
              <w:t>4th</w:t>
            </w:r>
            <w:r w:rsidRPr="00C3059C">
              <w:rPr>
                <w:rFonts w:cstheme="minorHAnsi"/>
                <w:sz w:val="24"/>
                <w:szCs w:val="24"/>
              </w:rPr>
              <w:t xml:space="preserve"> International Congress of Liga </w:t>
            </w:r>
            <w:proofErr w:type="spellStart"/>
            <w:r w:rsidRPr="00C3059C">
              <w:rPr>
                <w:rFonts w:cstheme="minorHAnsi"/>
                <w:sz w:val="24"/>
                <w:szCs w:val="24"/>
              </w:rPr>
              <w:t>Medicorum</w:t>
            </w:r>
            <w:proofErr w:type="spellEnd"/>
            <w:r w:rsidRPr="00C3059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059C">
              <w:rPr>
                <w:rFonts w:cstheme="minorHAnsi"/>
                <w:sz w:val="24"/>
                <w:szCs w:val="24"/>
              </w:rPr>
              <w:t>Homeopathica</w:t>
            </w:r>
            <w:proofErr w:type="spellEnd"/>
            <w:r w:rsidRPr="00C3059C">
              <w:rPr>
                <w:rFonts w:cstheme="minorHAnsi"/>
                <w:sz w:val="24"/>
                <w:szCs w:val="24"/>
              </w:rPr>
              <w:t xml:space="preserve"> Internationalis at </w:t>
            </w:r>
            <w:r>
              <w:rPr>
                <w:rFonts w:cstheme="minorHAnsi"/>
                <w:sz w:val="24"/>
                <w:szCs w:val="24"/>
              </w:rPr>
              <w:t>Sorrento</w:t>
            </w:r>
          </w:p>
          <w:p w14:paraId="0CC8BE92" w14:textId="77777777" w:rsidR="00D7040A" w:rsidRPr="00C235F0" w:rsidRDefault="00C235F0" w:rsidP="00E40D18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A01901">
              <w:rPr>
                <w:rFonts w:cstheme="minorHAnsi"/>
                <w:sz w:val="24"/>
                <w:szCs w:val="24"/>
              </w:rPr>
              <w:t>6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  <w:r w:rsidRPr="00C235F0">
              <w:rPr>
                <w:rFonts w:cstheme="minorHAnsi"/>
                <w:sz w:val="24"/>
                <w:szCs w:val="24"/>
              </w:rPr>
              <w:t>NEW, OLD AND ABANDONED REMEDIES IN HOMOEOPATHIC PHARMACOLOGY- THE FORGOTTEN ART OF PRESCRIBING BACILLINUM TESTIUM</w:t>
            </w:r>
            <w:r>
              <w:rPr>
                <w:rFonts w:cstheme="minorHAnsi"/>
                <w:sz w:val="24"/>
                <w:szCs w:val="24"/>
              </w:rPr>
              <w:t xml:space="preserve"> Poster presentation 25</w:t>
            </w:r>
            <w:r w:rsidRPr="00C3059C">
              <w:rPr>
                <w:rFonts w:cstheme="minorHAnsi"/>
                <w:sz w:val="24"/>
                <w:szCs w:val="24"/>
              </w:rPr>
              <w:t>th-</w:t>
            </w:r>
            <w:r>
              <w:rPr>
                <w:rFonts w:cstheme="minorHAnsi"/>
                <w:sz w:val="24"/>
                <w:szCs w:val="24"/>
              </w:rPr>
              <w:t>2</w:t>
            </w:r>
            <w:r w:rsidRPr="00C3059C">
              <w:rPr>
                <w:rFonts w:cstheme="minorHAnsi"/>
                <w:sz w:val="24"/>
                <w:szCs w:val="24"/>
              </w:rPr>
              <w:t>8th Sept 201</w:t>
            </w:r>
            <w:r>
              <w:rPr>
                <w:rFonts w:cstheme="minorHAnsi"/>
                <w:sz w:val="24"/>
                <w:szCs w:val="24"/>
              </w:rPr>
              <w:t>9</w:t>
            </w:r>
            <w:r w:rsidRPr="00C3059C">
              <w:rPr>
                <w:rFonts w:cstheme="minorHAnsi"/>
                <w:sz w:val="24"/>
                <w:szCs w:val="24"/>
              </w:rPr>
              <w:t>- 7</w:t>
            </w:r>
            <w:r>
              <w:rPr>
                <w:rFonts w:cstheme="minorHAnsi"/>
                <w:sz w:val="24"/>
                <w:szCs w:val="24"/>
              </w:rPr>
              <w:t>4th</w:t>
            </w:r>
            <w:r w:rsidRPr="00C3059C">
              <w:rPr>
                <w:rFonts w:cstheme="minorHAnsi"/>
                <w:sz w:val="24"/>
                <w:szCs w:val="24"/>
              </w:rPr>
              <w:t xml:space="preserve"> International Congress of Liga </w:t>
            </w:r>
            <w:proofErr w:type="spellStart"/>
            <w:r w:rsidRPr="00C3059C">
              <w:rPr>
                <w:rFonts w:cstheme="minorHAnsi"/>
                <w:sz w:val="24"/>
                <w:szCs w:val="24"/>
              </w:rPr>
              <w:t>Medicorum</w:t>
            </w:r>
            <w:proofErr w:type="spellEnd"/>
            <w:r w:rsidRPr="00C3059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059C">
              <w:rPr>
                <w:rFonts w:cstheme="minorHAnsi"/>
                <w:sz w:val="24"/>
                <w:szCs w:val="24"/>
              </w:rPr>
              <w:t>Homeopathica</w:t>
            </w:r>
            <w:proofErr w:type="spellEnd"/>
            <w:r w:rsidRPr="00C3059C">
              <w:rPr>
                <w:rFonts w:cstheme="minorHAnsi"/>
                <w:sz w:val="24"/>
                <w:szCs w:val="24"/>
              </w:rPr>
              <w:t xml:space="preserve"> Internationalis at </w:t>
            </w:r>
            <w:r>
              <w:rPr>
                <w:rFonts w:cstheme="minorHAnsi"/>
                <w:sz w:val="24"/>
                <w:szCs w:val="24"/>
              </w:rPr>
              <w:t>Sorrento</w:t>
            </w:r>
          </w:p>
          <w:p w14:paraId="0C43A48F" w14:textId="77777777" w:rsidR="006C4050" w:rsidRPr="006C4050" w:rsidRDefault="009E1089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  <w:r w:rsidR="00A01901">
              <w:rPr>
                <w:rFonts w:ascii="Calibri" w:hAnsi="Calibri" w:cs="Calibri"/>
                <w:sz w:val="24"/>
                <w:szCs w:val="24"/>
              </w:rPr>
              <w:t>7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. ‘Clinical Materia </w:t>
            </w:r>
            <w:proofErr w:type="spellStart"/>
            <w:r w:rsidR="006C4050" w:rsidRPr="006C4050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 by E. A. Farrington’-October-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1A0CBA4C" w14:textId="77777777" w:rsidR="006C4050" w:rsidRDefault="009E1089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  <w:r w:rsidR="00A01901">
              <w:rPr>
                <w:rFonts w:ascii="Calibri" w:hAnsi="Calibri" w:cs="Calibri"/>
                <w:sz w:val="24"/>
                <w:szCs w:val="24"/>
              </w:rPr>
              <w:t>8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. ‘Clinical Materia </w:t>
            </w:r>
            <w:proofErr w:type="spellStart"/>
            <w:r w:rsidR="006C4050" w:rsidRPr="006C4050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 by E. A. Farrington’- November-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7553BFDC" w14:textId="77777777" w:rsidR="009E1089" w:rsidRPr="006C4050" w:rsidRDefault="009E1089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  <w:r w:rsidR="00A01901">
              <w:rPr>
                <w:rFonts w:ascii="Calibri" w:hAnsi="Calibri" w:cs="Calibri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. Hope Heart and Homoeopathy: Some Clinical Experiences- </w:t>
            </w:r>
            <w:r w:rsidR="006B19F6">
              <w:rPr>
                <w:rFonts w:ascii="Calibri" w:hAnsi="Calibri" w:cs="Calibri"/>
                <w:sz w:val="24"/>
                <w:szCs w:val="24"/>
              </w:rPr>
              <w:t xml:space="preserve">21 </w:t>
            </w:r>
            <w:r>
              <w:rPr>
                <w:rFonts w:ascii="Calibri" w:hAnsi="Calibri" w:cs="Calibri"/>
                <w:sz w:val="24"/>
                <w:szCs w:val="24"/>
              </w:rPr>
              <w:t>December, Academy of Quest, Kolkata, West Bengal, India</w:t>
            </w:r>
          </w:p>
          <w:p w14:paraId="28F45B5A" w14:textId="77777777" w:rsidR="00FA4043" w:rsidRPr="00FA4043" w:rsidRDefault="00A01901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20</w:t>
            </w:r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. ‘Clinical Materia </w:t>
            </w:r>
            <w:proofErr w:type="spellStart"/>
            <w:r w:rsidR="006C4050" w:rsidRPr="006C4050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6C4050" w:rsidRPr="006C4050">
              <w:rPr>
                <w:rFonts w:ascii="Calibri" w:hAnsi="Calibri" w:cs="Calibri"/>
                <w:sz w:val="24"/>
                <w:szCs w:val="24"/>
              </w:rPr>
              <w:t xml:space="preserve"> by E. A. Farrington’- December-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41614C0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4CAFB669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2020</w:t>
            </w:r>
          </w:p>
          <w:p w14:paraId="0BF5C79E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by E. A. Farrington’- January-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6EF7BA55" w14:textId="77777777" w:rsidR="009E1089" w:rsidRPr="009E1089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</w:r>
            <w:r w:rsidR="009E1089" w:rsidRPr="009E1089">
              <w:rPr>
                <w:rFonts w:ascii="Calibri" w:hAnsi="Calibri" w:cs="Calibri"/>
                <w:sz w:val="24"/>
                <w:szCs w:val="24"/>
              </w:rPr>
              <w:t xml:space="preserve">Clinical Materia </w:t>
            </w:r>
            <w:proofErr w:type="spellStart"/>
            <w:r w:rsidR="009E1089" w:rsidRPr="009E1089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9E1089" w:rsidRPr="009E1089">
              <w:rPr>
                <w:rFonts w:ascii="Calibri" w:hAnsi="Calibri" w:cs="Calibri"/>
                <w:sz w:val="24"/>
                <w:szCs w:val="24"/>
              </w:rPr>
              <w:t xml:space="preserve"> by E. A. Farrington’- February-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30B44917" w14:textId="77777777" w:rsidR="00FA4043" w:rsidRDefault="009E1089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  <w:r w:rsidRPr="009E1089">
              <w:rPr>
                <w:rFonts w:ascii="Calibri" w:hAnsi="Calibri" w:cs="Calibri"/>
                <w:sz w:val="24"/>
                <w:szCs w:val="24"/>
              </w:rPr>
              <w:t>.</w:t>
            </w:r>
            <w:r w:rsidRPr="009E1089">
              <w:rPr>
                <w:rFonts w:ascii="Calibri" w:hAnsi="Calibri" w:cs="Calibri"/>
                <w:sz w:val="24"/>
                <w:szCs w:val="24"/>
              </w:rPr>
              <w:tab/>
              <w:t xml:space="preserve"> ‘Clinical Materia </w:t>
            </w:r>
            <w:proofErr w:type="spellStart"/>
            <w:r w:rsidRPr="009E1089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9E1089">
              <w:rPr>
                <w:rFonts w:ascii="Calibri" w:hAnsi="Calibri" w:cs="Calibri"/>
                <w:sz w:val="24"/>
                <w:szCs w:val="24"/>
              </w:rPr>
              <w:t xml:space="preserve"> by E. A. Farrington’- March-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0F64B4BA" w14:textId="77777777" w:rsidR="00655D27" w:rsidRDefault="009E1089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</w:t>
            </w:r>
            <w:r w:rsidR="00655D27">
              <w:t xml:space="preserve"> </w:t>
            </w:r>
            <w:r w:rsidR="003731EA">
              <w:t xml:space="preserve">      </w:t>
            </w:r>
            <w:r w:rsidR="00655D27" w:rsidRPr="00655D27">
              <w:rPr>
                <w:rFonts w:ascii="Calibri" w:hAnsi="Calibri" w:cs="Calibri"/>
                <w:sz w:val="24"/>
                <w:szCs w:val="24"/>
              </w:rPr>
              <w:t xml:space="preserve">‘Clinical Materia </w:t>
            </w:r>
            <w:proofErr w:type="spellStart"/>
            <w:r w:rsidR="00655D27" w:rsidRPr="00655D27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655D27" w:rsidRPr="00655D27">
              <w:rPr>
                <w:rFonts w:ascii="Calibri" w:hAnsi="Calibri" w:cs="Calibri"/>
                <w:sz w:val="24"/>
                <w:szCs w:val="24"/>
              </w:rPr>
              <w:t xml:space="preserve"> by E. A. Farrington’- May-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="00655D27" w:rsidRPr="00655D27">
              <w:rPr>
                <w:rFonts w:ascii="Calibri" w:hAnsi="Calibri" w:cs="Calibri"/>
                <w:sz w:val="24"/>
                <w:szCs w:val="24"/>
              </w:rPr>
              <w:t xml:space="preserve"> [ZOOM- </w:t>
            </w:r>
            <w:r w:rsidR="00655D27" w:rsidRPr="00655D27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online meeting platform, </w:t>
            </w:r>
            <w:r w:rsidR="00655D27">
              <w:rPr>
                <w:rFonts w:ascii="Calibri" w:hAnsi="Calibri" w:cs="Calibri"/>
                <w:sz w:val="24"/>
                <w:szCs w:val="24"/>
              </w:rPr>
              <w:t>viz.</w:t>
            </w:r>
            <w:r w:rsidR="00655D27" w:rsidRPr="00655D27">
              <w:rPr>
                <w:rFonts w:ascii="Calibri" w:hAnsi="Calibri" w:cs="Calibri"/>
                <w:sz w:val="24"/>
                <w:szCs w:val="24"/>
              </w:rPr>
              <w:t xml:space="preserve"> COVID- 19 pandemic]</w:t>
            </w:r>
          </w:p>
          <w:p w14:paraId="2575EDFB" w14:textId="77777777" w:rsidR="009E1089" w:rsidRDefault="009E1089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5. </w:t>
            </w:r>
            <w:r w:rsidR="00655D27">
              <w:rPr>
                <w:rFonts w:ascii="Calibri" w:hAnsi="Calibri" w:cs="Calibri"/>
                <w:sz w:val="24"/>
                <w:szCs w:val="24"/>
              </w:rPr>
              <w:t xml:space="preserve">      </w:t>
            </w:r>
            <w:proofErr w:type="gramStart"/>
            <w:r w:rsidR="00655D27">
              <w:rPr>
                <w:rFonts w:ascii="Calibri" w:hAnsi="Calibri" w:cs="Calibri"/>
                <w:sz w:val="24"/>
                <w:szCs w:val="24"/>
              </w:rPr>
              <w:t xml:space="preserve">   ‘</w:t>
            </w:r>
            <w:proofErr w:type="gramEnd"/>
            <w:r w:rsidR="00655D27">
              <w:rPr>
                <w:rFonts w:ascii="Calibri" w:hAnsi="Calibri" w:cs="Calibri"/>
                <w:sz w:val="24"/>
                <w:szCs w:val="24"/>
              </w:rPr>
              <w:t xml:space="preserve">Bedside </w:t>
            </w:r>
            <w:r w:rsidR="004F192E">
              <w:rPr>
                <w:rFonts w:ascii="Calibri" w:hAnsi="Calibri" w:cs="Calibri"/>
                <w:sz w:val="24"/>
                <w:szCs w:val="24"/>
              </w:rPr>
              <w:t>e</w:t>
            </w:r>
            <w:r w:rsidR="00655D27">
              <w:rPr>
                <w:rFonts w:ascii="Calibri" w:hAnsi="Calibri" w:cs="Calibri"/>
                <w:sz w:val="24"/>
                <w:szCs w:val="24"/>
              </w:rPr>
              <w:t>xperience</w:t>
            </w:r>
            <w:r w:rsidR="004F192E">
              <w:rPr>
                <w:rFonts w:ascii="Calibri" w:hAnsi="Calibri" w:cs="Calibri"/>
                <w:sz w:val="24"/>
                <w:szCs w:val="24"/>
              </w:rPr>
              <w:t>s</w:t>
            </w:r>
            <w:r w:rsidR="00D90125">
              <w:rPr>
                <w:rFonts w:ascii="Calibri" w:hAnsi="Calibri" w:cs="Calibri"/>
                <w:sz w:val="24"/>
                <w:szCs w:val="24"/>
              </w:rPr>
              <w:t xml:space="preserve"> with Materia </w:t>
            </w:r>
            <w:proofErr w:type="spellStart"/>
            <w:r w:rsidR="00D90125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D90125">
              <w:rPr>
                <w:rFonts w:ascii="Calibri" w:hAnsi="Calibri" w:cs="Calibri"/>
                <w:sz w:val="24"/>
                <w:szCs w:val="24"/>
              </w:rPr>
              <w:t xml:space="preserve"> Pura</w:t>
            </w:r>
            <w:r w:rsidR="00655D27">
              <w:rPr>
                <w:rFonts w:ascii="Calibri" w:hAnsi="Calibri" w:cs="Calibri"/>
                <w:sz w:val="24"/>
                <w:szCs w:val="24"/>
              </w:rPr>
              <w:t xml:space="preserve">’ - May- 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>Academy of Quest, Kolkata, West Bengal, India</w:t>
            </w:r>
            <w:r w:rsidR="00A37095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[ZOOM- online meeting platform, </w:t>
            </w:r>
            <w:r w:rsidR="00655D27">
              <w:rPr>
                <w:rFonts w:ascii="Calibri" w:hAnsi="Calibri" w:cs="Calibri"/>
                <w:sz w:val="24"/>
                <w:szCs w:val="24"/>
              </w:rPr>
              <w:t>viz.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 COVID- 19 pandemic]</w:t>
            </w:r>
            <w:r w:rsidR="00655D27">
              <w:t xml:space="preserve"> </w:t>
            </w:r>
          </w:p>
          <w:p w14:paraId="383788AE" w14:textId="77777777" w:rsidR="00655D27" w:rsidRDefault="009E1089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6. </w:t>
            </w:r>
            <w:r w:rsidR="00A37095">
              <w:rPr>
                <w:rFonts w:ascii="Calibri" w:hAnsi="Calibri" w:cs="Calibri"/>
                <w:sz w:val="24"/>
                <w:szCs w:val="24"/>
              </w:rPr>
              <w:t xml:space="preserve">   </w:t>
            </w:r>
            <w:r w:rsidR="003731EA">
              <w:rPr>
                <w:rFonts w:ascii="Calibri" w:hAnsi="Calibri" w:cs="Calibri"/>
                <w:sz w:val="24"/>
                <w:szCs w:val="24"/>
              </w:rPr>
              <w:t xml:space="preserve">      </w:t>
            </w:r>
            <w:r w:rsidR="00655D27">
              <w:rPr>
                <w:rFonts w:ascii="Calibri" w:hAnsi="Calibri" w:cs="Calibri"/>
                <w:sz w:val="24"/>
                <w:szCs w:val="24"/>
              </w:rPr>
              <w:t>‘The Homoeopathic Visions of Perceiving The Sick Eye</w:t>
            </w:r>
            <w:r w:rsidR="00655D27" w:rsidRPr="00655D27">
              <w:rPr>
                <w:rFonts w:ascii="Calibri" w:hAnsi="Calibri" w:cs="Calibri"/>
                <w:sz w:val="24"/>
                <w:szCs w:val="24"/>
              </w:rPr>
              <w:t>!</w:t>
            </w:r>
            <w:r w:rsidR="00655D27">
              <w:rPr>
                <w:rFonts w:ascii="Calibri" w:hAnsi="Calibri" w:cs="Calibri"/>
                <w:sz w:val="24"/>
                <w:szCs w:val="24"/>
              </w:rPr>
              <w:t xml:space="preserve">’ – June - </w:t>
            </w:r>
            <w:r w:rsidR="00655D27" w:rsidRPr="00655D27">
              <w:rPr>
                <w:rFonts w:ascii="Calibri" w:hAnsi="Calibri" w:cs="Calibri"/>
                <w:sz w:val="24"/>
                <w:szCs w:val="24"/>
              </w:rPr>
              <w:t xml:space="preserve"> Academy of Quest, Kolkata, West Bengal, India [ZOOM- online meeting platform, </w:t>
            </w:r>
            <w:r w:rsidR="00655D27">
              <w:rPr>
                <w:rFonts w:ascii="Calibri" w:hAnsi="Calibri" w:cs="Calibri"/>
                <w:sz w:val="24"/>
                <w:szCs w:val="24"/>
              </w:rPr>
              <w:t>viz.</w:t>
            </w:r>
            <w:r w:rsidR="00655D27" w:rsidRPr="00655D27">
              <w:rPr>
                <w:rFonts w:ascii="Calibri" w:hAnsi="Calibri" w:cs="Calibri"/>
                <w:sz w:val="24"/>
                <w:szCs w:val="24"/>
              </w:rPr>
              <w:t xml:space="preserve"> COVID- 19 pandemic]</w:t>
            </w:r>
          </w:p>
          <w:p w14:paraId="45835487" w14:textId="77777777" w:rsidR="009E1089" w:rsidRPr="009E1089" w:rsidRDefault="009E1089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  <w:r w:rsidRPr="009E1089">
              <w:rPr>
                <w:rFonts w:ascii="Calibri" w:hAnsi="Calibri" w:cs="Calibri"/>
                <w:sz w:val="24"/>
                <w:szCs w:val="24"/>
              </w:rPr>
              <w:t>.</w:t>
            </w:r>
            <w:r w:rsidRPr="009E1089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Pr="009E1089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9E1089">
              <w:rPr>
                <w:rFonts w:ascii="Calibri" w:hAnsi="Calibri" w:cs="Calibri"/>
                <w:sz w:val="24"/>
                <w:szCs w:val="24"/>
              </w:rPr>
              <w:t xml:space="preserve"> by E. A. Farrington’- June-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="00A37095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[ZOOM- online meeting platform, </w:t>
            </w:r>
            <w:r w:rsidR="00655D27">
              <w:rPr>
                <w:rFonts w:ascii="Calibri" w:hAnsi="Calibri" w:cs="Calibri"/>
                <w:sz w:val="24"/>
                <w:szCs w:val="24"/>
              </w:rPr>
              <w:t>viz.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 COVID- 19 pandemic]</w:t>
            </w:r>
          </w:p>
          <w:p w14:paraId="5A4E864C" w14:textId="77777777" w:rsidR="009E1089" w:rsidRPr="009E1089" w:rsidRDefault="009E1089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  <w:r w:rsidRPr="009E1089">
              <w:rPr>
                <w:rFonts w:ascii="Calibri" w:hAnsi="Calibri" w:cs="Calibri"/>
                <w:sz w:val="24"/>
                <w:szCs w:val="24"/>
              </w:rPr>
              <w:t>.</w:t>
            </w:r>
            <w:r w:rsidRPr="009E1089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Pr="009E1089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9E1089">
              <w:rPr>
                <w:rFonts w:ascii="Calibri" w:hAnsi="Calibri" w:cs="Calibri"/>
                <w:sz w:val="24"/>
                <w:szCs w:val="24"/>
              </w:rPr>
              <w:t xml:space="preserve"> by E. A. Farrington’- July-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="00A37095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[ZOOM- online meeting platform, </w:t>
            </w:r>
            <w:r w:rsidR="00655D27">
              <w:rPr>
                <w:rFonts w:ascii="Calibri" w:hAnsi="Calibri" w:cs="Calibri"/>
                <w:sz w:val="24"/>
                <w:szCs w:val="24"/>
              </w:rPr>
              <w:t>viz.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 COVID- 19 pandemic]</w:t>
            </w:r>
          </w:p>
          <w:p w14:paraId="118307D9" w14:textId="77777777" w:rsidR="009E1089" w:rsidRDefault="009E1089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  <w:r w:rsidRPr="009E1089">
              <w:rPr>
                <w:rFonts w:ascii="Calibri" w:hAnsi="Calibri" w:cs="Calibri"/>
                <w:sz w:val="24"/>
                <w:szCs w:val="24"/>
              </w:rPr>
              <w:t>.</w:t>
            </w:r>
            <w:r w:rsidRPr="009E1089">
              <w:rPr>
                <w:rFonts w:ascii="Calibri" w:hAnsi="Calibri" w:cs="Calibri"/>
                <w:sz w:val="24"/>
                <w:szCs w:val="24"/>
              </w:rPr>
              <w:tab/>
              <w:t xml:space="preserve">‘Clinical Materia </w:t>
            </w:r>
            <w:proofErr w:type="spellStart"/>
            <w:r w:rsidRPr="009E1089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9E1089">
              <w:rPr>
                <w:rFonts w:ascii="Calibri" w:hAnsi="Calibri" w:cs="Calibri"/>
                <w:sz w:val="24"/>
                <w:szCs w:val="24"/>
              </w:rPr>
              <w:t xml:space="preserve"> by E. A. Farrington’- August-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="00A37095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[ZOOM- online meeting platform, </w:t>
            </w:r>
            <w:r w:rsidR="00655D27">
              <w:rPr>
                <w:rFonts w:ascii="Calibri" w:hAnsi="Calibri" w:cs="Calibri"/>
                <w:sz w:val="24"/>
                <w:szCs w:val="24"/>
              </w:rPr>
              <w:t>viz.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 COVID- 19 pandemic]</w:t>
            </w:r>
          </w:p>
          <w:p w14:paraId="6AD0DB6F" w14:textId="77777777" w:rsidR="009E1089" w:rsidRPr="009E1089" w:rsidRDefault="009E1089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10. </w:t>
            </w:r>
            <w:r w:rsidR="00A37095">
              <w:rPr>
                <w:rFonts w:ascii="Calibri" w:hAnsi="Calibri" w:cs="Calibri"/>
                <w:sz w:val="24"/>
                <w:szCs w:val="24"/>
              </w:rPr>
              <w:t xml:space="preserve">         </w:t>
            </w:r>
            <w:r w:rsidR="003731EA">
              <w:rPr>
                <w:rFonts w:ascii="Calibri" w:hAnsi="Calibri" w:cs="Calibri"/>
                <w:sz w:val="24"/>
                <w:szCs w:val="24"/>
              </w:rPr>
              <w:t>‘</w:t>
            </w:r>
            <w:r w:rsidR="00A37095">
              <w:rPr>
                <w:rFonts w:ascii="Calibri" w:hAnsi="Calibri" w:cs="Calibri"/>
                <w:sz w:val="24"/>
                <w:szCs w:val="24"/>
              </w:rPr>
              <w:t xml:space="preserve">Lecture on </w:t>
            </w:r>
            <w:proofErr w:type="spellStart"/>
            <w:r w:rsidR="00A37095">
              <w:rPr>
                <w:rFonts w:ascii="Calibri" w:hAnsi="Calibri" w:cs="Calibri"/>
                <w:sz w:val="24"/>
                <w:szCs w:val="24"/>
              </w:rPr>
              <w:t>Carcinocin</w:t>
            </w:r>
            <w:proofErr w:type="spellEnd"/>
            <w:r w:rsidR="00A37095">
              <w:rPr>
                <w:rFonts w:ascii="Calibri" w:hAnsi="Calibri" w:cs="Calibri"/>
                <w:sz w:val="24"/>
                <w:szCs w:val="24"/>
              </w:rPr>
              <w:t xml:space="preserve">: a </w:t>
            </w:r>
            <w:proofErr w:type="spellStart"/>
            <w:r w:rsidR="00A37095">
              <w:rPr>
                <w:rFonts w:ascii="Calibri" w:hAnsi="Calibri" w:cs="Calibri"/>
                <w:sz w:val="24"/>
                <w:szCs w:val="24"/>
              </w:rPr>
              <w:t>nosode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’ </w:t>
            </w:r>
            <w:r w:rsidR="00A37095">
              <w:rPr>
                <w:rFonts w:ascii="Calibri" w:hAnsi="Calibri" w:cs="Calibri"/>
                <w:sz w:val="24"/>
                <w:szCs w:val="24"/>
              </w:rPr>
              <w:t xml:space="preserve">- September- Aude </w:t>
            </w:r>
            <w:proofErr w:type="spellStart"/>
            <w:r w:rsidR="00A37095">
              <w:rPr>
                <w:rFonts w:ascii="Calibri" w:hAnsi="Calibri" w:cs="Calibri"/>
                <w:sz w:val="24"/>
                <w:szCs w:val="24"/>
              </w:rPr>
              <w:t>Sapere</w:t>
            </w:r>
            <w:proofErr w:type="spellEnd"/>
            <w:r w:rsidR="00A37095">
              <w:rPr>
                <w:rFonts w:ascii="Calibri" w:hAnsi="Calibri" w:cs="Calibri"/>
                <w:sz w:val="24"/>
                <w:szCs w:val="24"/>
              </w:rPr>
              <w:t xml:space="preserve"> Group South Africa and New Delhi. 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[ZOOM- online meeting platform, </w:t>
            </w:r>
            <w:r w:rsidR="00655D27">
              <w:rPr>
                <w:rFonts w:ascii="Calibri" w:hAnsi="Calibri" w:cs="Calibri"/>
                <w:sz w:val="24"/>
                <w:szCs w:val="24"/>
              </w:rPr>
              <w:t>viz.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 COVID- 19 pandemic]</w:t>
            </w:r>
          </w:p>
          <w:p w14:paraId="697F15BA" w14:textId="77777777" w:rsidR="009E1089" w:rsidRPr="009E1089" w:rsidRDefault="009E1089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9E1089">
              <w:rPr>
                <w:rFonts w:ascii="Calibri" w:hAnsi="Calibri" w:cs="Calibri"/>
                <w:sz w:val="24"/>
                <w:szCs w:val="24"/>
              </w:rPr>
              <w:t xml:space="preserve">11. </w:t>
            </w:r>
            <w:r w:rsidR="00A37095">
              <w:rPr>
                <w:rFonts w:ascii="Calibri" w:hAnsi="Calibri" w:cs="Calibri"/>
                <w:sz w:val="24"/>
                <w:szCs w:val="24"/>
              </w:rPr>
              <w:t xml:space="preserve">      </w:t>
            </w:r>
            <w:r w:rsidRPr="009E1089">
              <w:rPr>
                <w:rFonts w:ascii="Calibri" w:hAnsi="Calibri" w:cs="Calibri"/>
                <w:sz w:val="24"/>
                <w:szCs w:val="24"/>
              </w:rPr>
              <w:t xml:space="preserve">‘Clinical Materia </w:t>
            </w:r>
            <w:proofErr w:type="spellStart"/>
            <w:r w:rsidRPr="009E1089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9E1089">
              <w:rPr>
                <w:rFonts w:ascii="Calibri" w:hAnsi="Calibri" w:cs="Calibri"/>
                <w:sz w:val="24"/>
                <w:szCs w:val="24"/>
              </w:rPr>
              <w:t xml:space="preserve"> by E. A. Farrington’- September-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="00A37095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[ZOOM- online meeting platform, </w:t>
            </w:r>
            <w:r w:rsidR="00655D27">
              <w:rPr>
                <w:rFonts w:ascii="Calibri" w:hAnsi="Calibri" w:cs="Calibri"/>
                <w:sz w:val="24"/>
                <w:szCs w:val="24"/>
              </w:rPr>
              <w:t>viz.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 COVID- 19 pandemic]</w:t>
            </w:r>
          </w:p>
          <w:p w14:paraId="4B7169B2" w14:textId="77777777" w:rsidR="009E1089" w:rsidRPr="009E1089" w:rsidRDefault="009E1089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9E1089">
              <w:rPr>
                <w:rFonts w:ascii="Calibri" w:hAnsi="Calibri" w:cs="Calibri"/>
                <w:sz w:val="24"/>
                <w:szCs w:val="24"/>
              </w:rPr>
              <w:t xml:space="preserve">12. </w:t>
            </w:r>
            <w:r w:rsidR="00A37095">
              <w:rPr>
                <w:rFonts w:ascii="Calibri" w:hAnsi="Calibri" w:cs="Calibri"/>
                <w:sz w:val="24"/>
                <w:szCs w:val="24"/>
              </w:rPr>
              <w:t xml:space="preserve">   </w:t>
            </w:r>
            <w:r w:rsidRPr="009E1089">
              <w:rPr>
                <w:rFonts w:ascii="Calibri" w:hAnsi="Calibri" w:cs="Calibri"/>
                <w:sz w:val="24"/>
                <w:szCs w:val="24"/>
              </w:rPr>
              <w:t xml:space="preserve">‘Clinical Materia </w:t>
            </w:r>
            <w:proofErr w:type="spellStart"/>
            <w:r w:rsidRPr="009E1089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9E1089">
              <w:rPr>
                <w:rFonts w:ascii="Calibri" w:hAnsi="Calibri" w:cs="Calibri"/>
                <w:sz w:val="24"/>
                <w:szCs w:val="24"/>
              </w:rPr>
              <w:t xml:space="preserve"> by E. A. Farrington’-October-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="00A37095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[ZOOM- online meeting platform, </w:t>
            </w:r>
            <w:r w:rsidR="00655D27">
              <w:rPr>
                <w:rFonts w:ascii="Calibri" w:hAnsi="Calibri" w:cs="Calibri"/>
                <w:sz w:val="24"/>
                <w:szCs w:val="24"/>
              </w:rPr>
              <w:t>viz.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 COVID- 19 pandemic]</w:t>
            </w:r>
          </w:p>
          <w:p w14:paraId="58F0A56F" w14:textId="77777777" w:rsidR="009E1089" w:rsidRDefault="009E1089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9E1089">
              <w:rPr>
                <w:rFonts w:ascii="Calibri" w:hAnsi="Calibri" w:cs="Calibri"/>
                <w:sz w:val="24"/>
                <w:szCs w:val="24"/>
              </w:rPr>
              <w:t xml:space="preserve">13. </w:t>
            </w:r>
            <w:r w:rsidR="00A37095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gramStart"/>
            <w:r w:rsidR="00A37095">
              <w:rPr>
                <w:rFonts w:ascii="Calibri" w:hAnsi="Calibri" w:cs="Calibri"/>
                <w:sz w:val="24"/>
                <w:szCs w:val="24"/>
              </w:rPr>
              <w:t xml:space="preserve">   </w:t>
            </w:r>
            <w:r w:rsidRPr="009E1089">
              <w:rPr>
                <w:rFonts w:ascii="Calibri" w:hAnsi="Calibri" w:cs="Calibri"/>
                <w:sz w:val="24"/>
                <w:szCs w:val="24"/>
              </w:rPr>
              <w:t>‘</w:t>
            </w:r>
            <w:proofErr w:type="gramEnd"/>
            <w:r w:rsidRPr="009E1089">
              <w:rPr>
                <w:rFonts w:ascii="Calibri" w:hAnsi="Calibri" w:cs="Calibri"/>
                <w:sz w:val="24"/>
                <w:szCs w:val="24"/>
              </w:rPr>
              <w:t xml:space="preserve">Clinical Materia </w:t>
            </w:r>
            <w:proofErr w:type="spellStart"/>
            <w:r w:rsidRPr="009E1089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9E1089">
              <w:rPr>
                <w:rFonts w:ascii="Calibri" w:hAnsi="Calibri" w:cs="Calibri"/>
                <w:sz w:val="24"/>
                <w:szCs w:val="24"/>
              </w:rPr>
              <w:t xml:space="preserve"> by E. A. Farrington’- November-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="00A37095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[ZOOM- online meeting platform, </w:t>
            </w:r>
            <w:r w:rsidR="00655D27">
              <w:rPr>
                <w:rFonts w:ascii="Calibri" w:hAnsi="Calibri" w:cs="Calibri"/>
                <w:sz w:val="24"/>
                <w:szCs w:val="24"/>
              </w:rPr>
              <w:t>viz.</w:t>
            </w:r>
            <w:r w:rsidR="00A37095" w:rsidRPr="00A37095">
              <w:rPr>
                <w:rFonts w:ascii="Calibri" w:hAnsi="Calibri" w:cs="Calibri"/>
                <w:sz w:val="24"/>
                <w:szCs w:val="24"/>
              </w:rPr>
              <w:t xml:space="preserve"> COVID- 19 pandemic]</w:t>
            </w:r>
          </w:p>
          <w:p w14:paraId="23077003" w14:textId="77777777" w:rsidR="001F3DF8" w:rsidRDefault="008A7580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14. </w:t>
            </w:r>
            <w:r w:rsidRPr="009E1089">
              <w:rPr>
                <w:rFonts w:ascii="Calibri" w:hAnsi="Calibri" w:cs="Calibri"/>
                <w:sz w:val="24"/>
                <w:szCs w:val="24"/>
              </w:rPr>
              <w:t xml:space="preserve">‘Clinical Materia </w:t>
            </w:r>
            <w:proofErr w:type="spellStart"/>
            <w:r w:rsidRPr="009E1089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9E1089">
              <w:rPr>
                <w:rFonts w:ascii="Calibri" w:hAnsi="Calibri" w:cs="Calibri"/>
                <w:sz w:val="24"/>
                <w:szCs w:val="24"/>
              </w:rPr>
              <w:t xml:space="preserve"> by E. A. Farrington’- </w:t>
            </w:r>
            <w:r w:rsidR="001F3DF8">
              <w:rPr>
                <w:rFonts w:ascii="Calibri" w:hAnsi="Calibri" w:cs="Calibri"/>
                <w:sz w:val="24"/>
                <w:szCs w:val="24"/>
              </w:rPr>
              <w:t>Dec</w:t>
            </w:r>
            <w:r w:rsidRPr="009E1089">
              <w:rPr>
                <w:rFonts w:ascii="Calibri" w:hAnsi="Calibri" w:cs="Calibri"/>
                <w:sz w:val="24"/>
                <w:szCs w:val="24"/>
              </w:rPr>
              <w:t xml:space="preserve">ember- </w:t>
            </w:r>
            <w:r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6F60F103" w14:textId="77777777" w:rsidR="001F3DF8" w:rsidRDefault="001F3DF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68FCDC3E" w14:textId="21A23CEC" w:rsidR="001F3DF8" w:rsidRPr="003731EA" w:rsidRDefault="001F3DF8" w:rsidP="001F3DF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202</w:t>
            </w:r>
            <w:r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1</w:t>
            </w:r>
          </w:p>
          <w:p w14:paraId="750AFCB1" w14:textId="77777777" w:rsidR="001F3DF8" w:rsidRDefault="001F3DF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418D1533" w14:textId="1974F134" w:rsidR="001F3DF8" w:rsidRPr="001F3DF8" w:rsidRDefault="001F3DF8" w:rsidP="00197E16">
            <w:pPr>
              <w:jc w:val="both"/>
              <w:rPr>
                <w:rFonts w:ascii="Calibri" w:hAnsi="Calibri" w:cs="Calibri"/>
                <w:sz w:val="24"/>
              </w:rPr>
            </w:pPr>
            <w:r w:rsidRPr="001F3DF8">
              <w:rPr>
                <w:rFonts w:ascii="Calibri" w:hAnsi="Calibri" w:cs="Calibri"/>
                <w:sz w:val="24"/>
                <w:szCs w:val="24"/>
              </w:rPr>
              <w:t>1.</w:t>
            </w:r>
            <w:r>
              <w:rPr>
                <w:rFonts w:ascii="Calibri" w:hAnsi="Calibri" w:cs="Calibri"/>
                <w:sz w:val="24"/>
              </w:rPr>
              <w:t xml:space="preserve"> </w:t>
            </w:r>
            <w:r w:rsidRPr="001F3DF8">
              <w:rPr>
                <w:rFonts w:ascii="Calibri" w:hAnsi="Calibri" w:cs="Calibri"/>
                <w:sz w:val="24"/>
              </w:rPr>
              <w:t xml:space="preserve">‘Clinical Materia 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 xml:space="preserve"> by E. A. Farrington’- January- The Homoeopathic Study Circle (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Regd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>), New Delhi, India</w:t>
            </w:r>
          </w:p>
          <w:p w14:paraId="4A210576" w14:textId="59799495" w:rsidR="001F3DF8" w:rsidRDefault="001F3DF8" w:rsidP="00197E16">
            <w:pPr>
              <w:jc w:val="both"/>
              <w:rPr>
                <w:rFonts w:ascii="Calibri" w:hAnsi="Calibri" w:cs="Calibri"/>
                <w:sz w:val="24"/>
              </w:rPr>
            </w:pPr>
            <w:r>
              <w:t xml:space="preserve">2. </w:t>
            </w:r>
            <w:r w:rsidRPr="001F3DF8">
              <w:rPr>
                <w:rFonts w:ascii="Calibri" w:hAnsi="Calibri" w:cs="Calibri"/>
                <w:sz w:val="24"/>
              </w:rPr>
              <w:t xml:space="preserve">‘Clinical Materia 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 xml:space="preserve"> by E. A. Farrington’- </w:t>
            </w:r>
            <w:r>
              <w:rPr>
                <w:rFonts w:ascii="Calibri" w:hAnsi="Calibri" w:cs="Calibri"/>
                <w:sz w:val="24"/>
              </w:rPr>
              <w:t>Febr</w:t>
            </w:r>
            <w:r w:rsidRPr="001F3DF8">
              <w:rPr>
                <w:rFonts w:ascii="Calibri" w:hAnsi="Calibri" w:cs="Calibri"/>
                <w:sz w:val="24"/>
              </w:rPr>
              <w:t>uary- The Homoeopathic Study Circle (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Regd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>), New Delhi, India</w:t>
            </w:r>
          </w:p>
          <w:p w14:paraId="28460B85" w14:textId="4D0C79BE" w:rsidR="00077AE4" w:rsidRDefault="00077AE4" w:rsidP="00197E16">
            <w:pPr>
              <w:jc w:val="both"/>
              <w:rPr>
                <w:rFonts w:ascii="Calibri" w:hAnsi="Calibri" w:cs="Calibri"/>
                <w:sz w:val="24"/>
              </w:rPr>
            </w:pPr>
            <w:r>
              <w:t xml:space="preserve">3. </w:t>
            </w:r>
            <w:r w:rsidRPr="001F3DF8">
              <w:rPr>
                <w:rFonts w:ascii="Calibri" w:hAnsi="Calibri" w:cs="Calibri"/>
                <w:sz w:val="24"/>
              </w:rPr>
              <w:t xml:space="preserve">Clinical Materia 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 xml:space="preserve"> by E. A. Farrington’- </w:t>
            </w:r>
            <w:r>
              <w:rPr>
                <w:rFonts w:ascii="Calibri" w:hAnsi="Calibri" w:cs="Calibri"/>
                <w:sz w:val="24"/>
              </w:rPr>
              <w:t>March</w:t>
            </w:r>
            <w:r w:rsidRPr="001F3DF8">
              <w:rPr>
                <w:rFonts w:ascii="Calibri" w:hAnsi="Calibri" w:cs="Calibri"/>
                <w:sz w:val="24"/>
              </w:rPr>
              <w:t>- The Homoeopathic Study Circle (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Regd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>), New Delhi, India</w:t>
            </w:r>
          </w:p>
          <w:p w14:paraId="4F6DB458" w14:textId="640AA438" w:rsidR="00077AE4" w:rsidRDefault="00077AE4" w:rsidP="00197E16">
            <w:pPr>
              <w:jc w:val="both"/>
              <w:rPr>
                <w:rFonts w:ascii="Calibri" w:hAnsi="Calibri" w:cs="Calibri"/>
                <w:sz w:val="24"/>
              </w:rPr>
            </w:pPr>
            <w:r>
              <w:t xml:space="preserve">4. </w:t>
            </w:r>
            <w:r w:rsidRPr="001F3DF8">
              <w:rPr>
                <w:rFonts w:ascii="Calibri" w:hAnsi="Calibri" w:cs="Calibri"/>
                <w:sz w:val="24"/>
              </w:rPr>
              <w:t xml:space="preserve">Clinical Materia 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 xml:space="preserve"> by E. A. Farrington’- </w:t>
            </w:r>
            <w:r>
              <w:rPr>
                <w:rFonts w:ascii="Calibri" w:hAnsi="Calibri" w:cs="Calibri"/>
                <w:sz w:val="24"/>
              </w:rPr>
              <w:t>April</w:t>
            </w:r>
            <w:r w:rsidRPr="001F3DF8">
              <w:rPr>
                <w:rFonts w:ascii="Calibri" w:hAnsi="Calibri" w:cs="Calibri"/>
                <w:sz w:val="24"/>
              </w:rPr>
              <w:t>- The Homoeopathic Study Circle (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Regd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>), New Delhi, India</w:t>
            </w:r>
          </w:p>
          <w:p w14:paraId="19B6F4B1" w14:textId="7B1AE7F5" w:rsidR="00077AE4" w:rsidRDefault="00077AE4" w:rsidP="00197E16">
            <w:pPr>
              <w:jc w:val="both"/>
              <w:rPr>
                <w:rFonts w:ascii="Calibri" w:hAnsi="Calibri" w:cs="Calibri"/>
                <w:sz w:val="24"/>
              </w:rPr>
            </w:pPr>
            <w:r>
              <w:t xml:space="preserve">5. </w:t>
            </w:r>
            <w:r w:rsidRPr="001F3DF8">
              <w:rPr>
                <w:rFonts w:ascii="Calibri" w:hAnsi="Calibri" w:cs="Calibri"/>
                <w:sz w:val="24"/>
              </w:rPr>
              <w:t xml:space="preserve">Clinical Materia 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 xml:space="preserve"> by E. A. Farrington’- </w:t>
            </w:r>
            <w:r>
              <w:rPr>
                <w:rFonts w:ascii="Calibri" w:hAnsi="Calibri" w:cs="Calibri"/>
                <w:sz w:val="24"/>
              </w:rPr>
              <w:t>May</w:t>
            </w:r>
            <w:r w:rsidRPr="001F3DF8">
              <w:rPr>
                <w:rFonts w:ascii="Calibri" w:hAnsi="Calibri" w:cs="Calibri"/>
                <w:sz w:val="24"/>
              </w:rPr>
              <w:t xml:space="preserve">- The </w:t>
            </w:r>
            <w:r w:rsidRPr="001F3DF8">
              <w:rPr>
                <w:rFonts w:ascii="Calibri" w:hAnsi="Calibri" w:cs="Calibri"/>
                <w:sz w:val="24"/>
              </w:rPr>
              <w:lastRenderedPageBreak/>
              <w:t>Homoeopathic Study Circle (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Regd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>), New Delhi, India</w:t>
            </w:r>
          </w:p>
          <w:p w14:paraId="52419565" w14:textId="393F0C8E" w:rsidR="003B01BA" w:rsidRDefault="003B01BA" w:rsidP="00197E16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6. </w:t>
            </w:r>
            <w:r w:rsidR="00062040">
              <w:rPr>
                <w:rFonts w:ascii="Calibri" w:hAnsi="Calibri" w:cs="Calibri"/>
                <w:sz w:val="24"/>
                <w:szCs w:val="24"/>
              </w:rPr>
              <w:t>The Disease: Its Phenomenon and Anamnesis - 9 May - South Delhi Homoeopathic Association, New Delhi, India</w:t>
            </w:r>
          </w:p>
          <w:p w14:paraId="1B4D0687" w14:textId="7B18C101" w:rsidR="00077AE4" w:rsidRDefault="00062040" w:rsidP="00197E16">
            <w:pPr>
              <w:jc w:val="both"/>
              <w:rPr>
                <w:rFonts w:ascii="Calibri" w:hAnsi="Calibri" w:cs="Calibri"/>
                <w:sz w:val="24"/>
              </w:rPr>
            </w:pPr>
            <w:r>
              <w:t>7</w:t>
            </w:r>
            <w:r w:rsidR="00077AE4">
              <w:t xml:space="preserve">. </w:t>
            </w:r>
            <w:r w:rsidR="00077AE4">
              <w:rPr>
                <w:rFonts w:ascii="Calibri" w:hAnsi="Calibri" w:cs="Calibri"/>
                <w:sz w:val="24"/>
              </w:rPr>
              <w:t>HSA Virtual Conference – United in our Diversity- 22</w:t>
            </w:r>
            <w:r w:rsidR="00077AE4" w:rsidRPr="00077AE4">
              <w:rPr>
                <w:rFonts w:ascii="Calibri" w:hAnsi="Calibri" w:cs="Calibri"/>
                <w:sz w:val="24"/>
                <w:vertAlign w:val="superscript"/>
              </w:rPr>
              <w:t>nd</w:t>
            </w:r>
            <w:r w:rsidR="00077AE4">
              <w:rPr>
                <w:rFonts w:ascii="Calibri" w:hAnsi="Calibri" w:cs="Calibri"/>
                <w:sz w:val="24"/>
              </w:rPr>
              <w:t xml:space="preserve"> May- </w:t>
            </w:r>
            <w:r w:rsidR="00077AE4" w:rsidRPr="00077AE4">
              <w:rPr>
                <w:rFonts w:ascii="Calibri" w:hAnsi="Calibri" w:cs="Calibri"/>
                <w:sz w:val="24"/>
              </w:rPr>
              <w:t>Practising homeopathy in the Covid-19 pandemic – clinical and management</w:t>
            </w:r>
            <w:r w:rsidR="00077AE4">
              <w:rPr>
                <w:rFonts w:ascii="Calibri" w:hAnsi="Calibri" w:cs="Calibri"/>
                <w:sz w:val="24"/>
              </w:rPr>
              <w:t xml:space="preserve"> </w:t>
            </w:r>
            <w:r w:rsidR="00077AE4" w:rsidRPr="00077AE4">
              <w:rPr>
                <w:rFonts w:ascii="Calibri" w:hAnsi="Calibri" w:cs="Calibri"/>
                <w:sz w:val="24"/>
              </w:rPr>
              <w:t>insights</w:t>
            </w:r>
          </w:p>
          <w:p w14:paraId="361FF05B" w14:textId="5045CEBB" w:rsidR="00077AE4" w:rsidRDefault="00062040" w:rsidP="00197E16">
            <w:pPr>
              <w:jc w:val="both"/>
              <w:rPr>
                <w:rFonts w:ascii="Calibri" w:hAnsi="Calibri" w:cs="Calibri"/>
                <w:sz w:val="24"/>
              </w:rPr>
            </w:pPr>
            <w:r>
              <w:t>8</w:t>
            </w:r>
            <w:r w:rsidR="00077AE4">
              <w:t xml:space="preserve">. </w:t>
            </w:r>
            <w:r w:rsidR="00077AE4" w:rsidRPr="001F3DF8">
              <w:rPr>
                <w:rFonts w:ascii="Calibri" w:hAnsi="Calibri" w:cs="Calibri"/>
                <w:sz w:val="24"/>
              </w:rPr>
              <w:t xml:space="preserve">Clinical Materia </w:t>
            </w:r>
            <w:proofErr w:type="spellStart"/>
            <w:r w:rsidR="00077AE4" w:rsidRPr="001F3DF8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="00077AE4" w:rsidRPr="001F3DF8">
              <w:rPr>
                <w:rFonts w:ascii="Calibri" w:hAnsi="Calibri" w:cs="Calibri"/>
                <w:sz w:val="24"/>
              </w:rPr>
              <w:t xml:space="preserve"> by E. A. Farrington’- </w:t>
            </w:r>
            <w:r w:rsidR="00077AE4">
              <w:rPr>
                <w:rFonts w:ascii="Calibri" w:hAnsi="Calibri" w:cs="Calibri"/>
                <w:sz w:val="24"/>
              </w:rPr>
              <w:t>June</w:t>
            </w:r>
            <w:r w:rsidR="00077AE4" w:rsidRPr="001F3DF8">
              <w:rPr>
                <w:rFonts w:ascii="Calibri" w:hAnsi="Calibri" w:cs="Calibri"/>
                <w:sz w:val="24"/>
              </w:rPr>
              <w:t>- The Homoeopathic Study Circle (</w:t>
            </w:r>
            <w:proofErr w:type="spellStart"/>
            <w:r w:rsidR="00077AE4" w:rsidRPr="001F3DF8">
              <w:rPr>
                <w:rFonts w:ascii="Calibri" w:hAnsi="Calibri" w:cs="Calibri"/>
                <w:sz w:val="24"/>
              </w:rPr>
              <w:t>Regd</w:t>
            </w:r>
            <w:proofErr w:type="spellEnd"/>
            <w:r w:rsidR="00077AE4" w:rsidRPr="001F3DF8">
              <w:rPr>
                <w:rFonts w:ascii="Calibri" w:hAnsi="Calibri" w:cs="Calibri"/>
                <w:sz w:val="24"/>
              </w:rPr>
              <w:t>), New Delhi, India</w:t>
            </w:r>
          </w:p>
          <w:p w14:paraId="48F1442B" w14:textId="1AF52436" w:rsidR="00077AE4" w:rsidRDefault="00062040" w:rsidP="00197E16">
            <w:pPr>
              <w:jc w:val="both"/>
              <w:rPr>
                <w:rFonts w:ascii="Calibri" w:hAnsi="Calibri" w:cs="Calibri"/>
                <w:sz w:val="24"/>
              </w:rPr>
            </w:pPr>
            <w:r>
              <w:t>9.</w:t>
            </w:r>
            <w:r w:rsidR="00077AE4">
              <w:t xml:space="preserve"> </w:t>
            </w:r>
            <w:r w:rsidR="00077AE4" w:rsidRPr="001F3DF8">
              <w:rPr>
                <w:rFonts w:ascii="Calibri" w:hAnsi="Calibri" w:cs="Calibri"/>
                <w:sz w:val="24"/>
              </w:rPr>
              <w:t xml:space="preserve">Clinical Materia </w:t>
            </w:r>
            <w:proofErr w:type="spellStart"/>
            <w:r w:rsidR="00077AE4" w:rsidRPr="001F3DF8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="00077AE4" w:rsidRPr="001F3DF8">
              <w:rPr>
                <w:rFonts w:ascii="Calibri" w:hAnsi="Calibri" w:cs="Calibri"/>
                <w:sz w:val="24"/>
              </w:rPr>
              <w:t xml:space="preserve"> by E. A. Farrington’- J</w:t>
            </w:r>
            <w:r w:rsidR="00077AE4">
              <w:rPr>
                <w:rFonts w:ascii="Calibri" w:hAnsi="Calibri" w:cs="Calibri"/>
                <w:sz w:val="24"/>
              </w:rPr>
              <w:t>ul</w:t>
            </w:r>
            <w:r w:rsidR="00077AE4" w:rsidRPr="001F3DF8">
              <w:rPr>
                <w:rFonts w:ascii="Calibri" w:hAnsi="Calibri" w:cs="Calibri"/>
                <w:sz w:val="24"/>
              </w:rPr>
              <w:t>y- The Homoeopathic Study Circle (</w:t>
            </w:r>
            <w:proofErr w:type="spellStart"/>
            <w:r w:rsidR="00077AE4" w:rsidRPr="001F3DF8">
              <w:rPr>
                <w:rFonts w:ascii="Calibri" w:hAnsi="Calibri" w:cs="Calibri"/>
                <w:sz w:val="24"/>
              </w:rPr>
              <w:t>Regd</w:t>
            </w:r>
            <w:proofErr w:type="spellEnd"/>
            <w:r w:rsidR="00077AE4" w:rsidRPr="001F3DF8">
              <w:rPr>
                <w:rFonts w:ascii="Calibri" w:hAnsi="Calibri" w:cs="Calibri"/>
                <w:sz w:val="24"/>
              </w:rPr>
              <w:t>), New Delhi, India</w:t>
            </w:r>
          </w:p>
          <w:p w14:paraId="59A8404D" w14:textId="549EC105" w:rsidR="00077AE4" w:rsidRDefault="00062040" w:rsidP="00197E16">
            <w:pPr>
              <w:jc w:val="both"/>
              <w:rPr>
                <w:rFonts w:ascii="Calibri" w:hAnsi="Calibri" w:cs="Calibri"/>
                <w:sz w:val="24"/>
              </w:rPr>
            </w:pPr>
            <w:r>
              <w:t>10</w:t>
            </w:r>
            <w:r w:rsidR="00077AE4">
              <w:t xml:space="preserve">. </w:t>
            </w:r>
            <w:r w:rsidR="00077AE4" w:rsidRPr="001F3DF8">
              <w:rPr>
                <w:rFonts w:ascii="Calibri" w:hAnsi="Calibri" w:cs="Calibri"/>
                <w:sz w:val="24"/>
              </w:rPr>
              <w:t xml:space="preserve">Clinical Materia </w:t>
            </w:r>
            <w:proofErr w:type="spellStart"/>
            <w:r w:rsidR="00077AE4" w:rsidRPr="001F3DF8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="00077AE4" w:rsidRPr="001F3DF8">
              <w:rPr>
                <w:rFonts w:ascii="Calibri" w:hAnsi="Calibri" w:cs="Calibri"/>
                <w:sz w:val="24"/>
              </w:rPr>
              <w:t xml:space="preserve"> by E. A. Farrington’- </w:t>
            </w:r>
            <w:r w:rsidR="00077AE4">
              <w:rPr>
                <w:rFonts w:ascii="Calibri" w:hAnsi="Calibri" w:cs="Calibri"/>
                <w:sz w:val="24"/>
              </w:rPr>
              <w:t>August</w:t>
            </w:r>
            <w:r w:rsidR="00077AE4" w:rsidRPr="001F3DF8">
              <w:rPr>
                <w:rFonts w:ascii="Calibri" w:hAnsi="Calibri" w:cs="Calibri"/>
                <w:sz w:val="24"/>
              </w:rPr>
              <w:t>- The Homoeopathic Study Circle (</w:t>
            </w:r>
            <w:proofErr w:type="spellStart"/>
            <w:r w:rsidR="00077AE4" w:rsidRPr="001F3DF8">
              <w:rPr>
                <w:rFonts w:ascii="Calibri" w:hAnsi="Calibri" w:cs="Calibri"/>
                <w:sz w:val="24"/>
              </w:rPr>
              <w:t>Regd</w:t>
            </w:r>
            <w:proofErr w:type="spellEnd"/>
            <w:r w:rsidR="00077AE4" w:rsidRPr="001F3DF8">
              <w:rPr>
                <w:rFonts w:ascii="Calibri" w:hAnsi="Calibri" w:cs="Calibri"/>
                <w:sz w:val="24"/>
              </w:rPr>
              <w:t>), New Delhi, India</w:t>
            </w:r>
          </w:p>
          <w:p w14:paraId="5F7B30E8" w14:textId="28F6E28F" w:rsidR="001218E2" w:rsidRDefault="001218E2" w:rsidP="001218E2">
            <w:pPr>
              <w:jc w:val="both"/>
              <w:rPr>
                <w:sz w:val="24"/>
              </w:rPr>
            </w:pPr>
            <w:r w:rsidRPr="001218E2">
              <w:rPr>
                <w:sz w:val="24"/>
              </w:rPr>
              <w:t xml:space="preserve">11. </w:t>
            </w:r>
            <w:r w:rsidRPr="001F3DF8">
              <w:rPr>
                <w:rFonts w:ascii="Calibri" w:hAnsi="Calibri" w:cs="Calibri"/>
                <w:sz w:val="24"/>
              </w:rPr>
              <w:t xml:space="preserve">Clinical Materia 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 xml:space="preserve"> by E. A. Farrington’- </w:t>
            </w:r>
            <w:r>
              <w:rPr>
                <w:rFonts w:ascii="Calibri" w:hAnsi="Calibri" w:cs="Calibri"/>
                <w:sz w:val="24"/>
              </w:rPr>
              <w:t>September</w:t>
            </w:r>
            <w:r w:rsidRPr="001F3DF8">
              <w:rPr>
                <w:rFonts w:ascii="Calibri" w:hAnsi="Calibri" w:cs="Calibri"/>
                <w:sz w:val="24"/>
              </w:rPr>
              <w:t>- The Homoeopathic Study Circle (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Regd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>), New Delhi, India</w:t>
            </w:r>
          </w:p>
          <w:p w14:paraId="270BC7A3" w14:textId="2CAF3E51" w:rsidR="001218E2" w:rsidRPr="001218E2" w:rsidRDefault="001218E2" w:rsidP="001218E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12. </w:t>
            </w:r>
            <w:r w:rsidRPr="001218E2">
              <w:rPr>
                <w:sz w:val="24"/>
              </w:rPr>
              <w:t xml:space="preserve">Pharmacovigilance &amp; </w:t>
            </w:r>
            <w:r>
              <w:rPr>
                <w:sz w:val="24"/>
              </w:rPr>
              <w:t>Homoeopathy- 30</w:t>
            </w:r>
            <w:r w:rsidRPr="001218E2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Sept 2021- </w:t>
            </w:r>
            <w:r w:rsidRPr="001218E2">
              <w:rPr>
                <w:sz w:val="24"/>
              </w:rPr>
              <w:t>6th Awareness and Training Program on Pharmacovigilance of</w:t>
            </w:r>
          </w:p>
          <w:p w14:paraId="73293F42" w14:textId="225E5008" w:rsidR="001218E2" w:rsidRDefault="001218E2" w:rsidP="001218E2">
            <w:pPr>
              <w:jc w:val="both"/>
              <w:rPr>
                <w:sz w:val="24"/>
              </w:rPr>
            </w:pPr>
            <w:r w:rsidRPr="001218E2">
              <w:rPr>
                <w:sz w:val="24"/>
              </w:rPr>
              <w:t>Homeopathic Drugs</w:t>
            </w:r>
            <w:r>
              <w:rPr>
                <w:sz w:val="24"/>
              </w:rPr>
              <w:t xml:space="preserve">- </w:t>
            </w:r>
            <w:r w:rsidRPr="001218E2">
              <w:rPr>
                <w:sz w:val="24"/>
              </w:rPr>
              <w:t>Peripheral</w:t>
            </w:r>
            <w:r>
              <w:rPr>
                <w:sz w:val="24"/>
              </w:rPr>
              <w:t xml:space="preserve"> </w:t>
            </w:r>
            <w:r w:rsidRPr="001218E2">
              <w:rPr>
                <w:sz w:val="24"/>
              </w:rPr>
              <w:t>Pharmacovigilance Centre:</w:t>
            </w:r>
            <w:r>
              <w:rPr>
                <w:sz w:val="24"/>
              </w:rPr>
              <w:t xml:space="preserve"> </w:t>
            </w:r>
            <w:proofErr w:type="spellStart"/>
            <w:r w:rsidRPr="001218E2">
              <w:rPr>
                <w:sz w:val="24"/>
              </w:rPr>
              <w:t>Dr.</w:t>
            </w:r>
            <w:proofErr w:type="spellEnd"/>
            <w:r w:rsidRPr="001218E2">
              <w:rPr>
                <w:sz w:val="24"/>
              </w:rPr>
              <w:t xml:space="preserve"> D.P Rastogi Central</w:t>
            </w:r>
            <w:r>
              <w:rPr>
                <w:sz w:val="24"/>
              </w:rPr>
              <w:t xml:space="preserve"> </w:t>
            </w:r>
            <w:r w:rsidRPr="001218E2">
              <w:rPr>
                <w:sz w:val="24"/>
              </w:rPr>
              <w:t>Research Institute for</w:t>
            </w:r>
            <w:r>
              <w:rPr>
                <w:sz w:val="24"/>
              </w:rPr>
              <w:t xml:space="preserve"> </w:t>
            </w:r>
            <w:r w:rsidRPr="001218E2">
              <w:rPr>
                <w:sz w:val="24"/>
              </w:rPr>
              <w:t>Homeopathy, Noida</w:t>
            </w:r>
          </w:p>
          <w:p w14:paraId="173112B5" w14:textId="05FF4D7B" w:rsidR="001218E2" w:rsidRDefault="001218E2" w:rsidP="001218E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13. </w:t>
            </w:r>
            <w:r w:rsidRPr="001F3DF8">
              <w:rPr>
                <w:rFonts w:ascii="Calibri" w:hAnsi="Calibri" w:cs="Calibri"/>
                <w:sz w:val="24"/>
              </w:rPr>
              <w:t xml:space="preserve">Clinical Materia 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 xml:space="preserve"> by E. A. Farrington’- </w:t>
            </w:r>
            <w:r>
              <w:rPr>
                <w:rFonts w:ascii="Calibri" w:hAnsi="Calibri" w:cs="Calibri"/>
                <w:sz w:val="24"/>
              </w:rPr>
              <w:t>October</w:t>
            </w:r>
            <w:r w:rsidRPr="001F3DF8">
              <w:rPr>
                <w:rFonts w:ascii="Calibri" w:hAnsi="Calibri" w:cs="Calibri"/>
                <w:sz w:val="24"/>
              </w:rPr>
              <w:t>- The Homoeopathic Study Circle (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Regd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>), New Delhi, India</w:t>
            </w:r>
          </w:p>
          <w:p w14:paraId="1521F662" w14:textId="2E4C10AC" w:rsidR="001218E2" w:rsidRDefault="001218E2" w:rsidP="001218E2">
            <w:pPr>
              <w:jc w:val="both"/>
              <w:rPr>
                <w:rFonts w:cstheme="minorHAnsi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sz w:val="24"/>
              </w:rPr>
              <w:t xml:space="preserve">14. </w:t>
            </w:r>
            <w:r w:rsidRPr="001218E2">
              <w:rPr>
                <w:rFonts w:cstheme="minorHAnsi"/>
                <w:bCs/>
                <w:color w:val="000000"/>
                <w:sz w:val="24"/>
                <w:szCs w:val="24"/>
                <w:lang w:val="en-US"/>
              </w:rPr>
              <w:t xml:space="preserve">Homeopathic Treatment </w:t>
            </w:r>
            <w:proofErr w:type="gramStart"/>
            <w:r w:rsidRPr="001218E2">
              <w:rPr>
                <w:rFonts w:cstheme="minorHAnsi"/>
                <w:bCs/>
                <w:color w:val="000000"/>
                <w:sz w:val="24"/>
                <w:szCs w:val="24"/>
                <w:lang w:val="en-US"/>
              </w:rPr>
              <w:t>Of</w:t>
            </w:r>
            <w:proofErr w:type="gramEnd"/>
            <w:r w:rsidRPr="001218E2">
              <w:rPr>
                <w:rFonts w:cstheme="minorHAnsi"/>
                <w:bCs/>
                <w:color w:val="000000"/>
                <w:sz w:val="24"/>
                <w:szCs w:val="24"/>
                <w:lang w:val="en-US"/>
              </w:rPr>
              <w:t xml:space="preserve"> Side Effects Of Covid-19 Vaccines: Some Clinical Experiences</w:t>
            </w:r>
            <w:r>
              <w:rPr>
                <w:rFonts w:cstheme="minorHAnsi"/>
                <w:bCs/>
                <w:color w:val="000000"/>
                <w:sz w:val="24"/>
                <w:szCs w:val="24"/>
                <w:lang w:val="en-US"/>
              </w:rPr>
              <w:t>- 1</w:t>
            </w:r>
            <w:r>
              <w:rPr>
                <w:sz w:val="24"/>
              </w:rPr>
              <w:t>3</w:t>
            </w:r>
            <w:r w:rsidRPr="001218E2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Oct 2021-</w:t>
            </w:r>
            <w:r>
              <w:rPr>
                <w:rFonts w:cstheme="minorHAnsi"/>
                <w:bCs/>
                <w:color w:val="000000"/>
                <w:sz w:val="24"/>
                <w:szCs w:val="24"/>
                <w:lang w:val="en-US"/>
              </w:rPr>
              <w:t xml:space="preserve"> Whole Health Now online</w:t>
            </w:r>
          </w:p>
          <w:p w14:paraId="372857AC" w14:textId="071E00AC" w:rsidR="001218E2" w:rsidRPr="00545066" w:rsidRDefault="001218E2" w:rsidP="001218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15. </w:t>
            </w:r>
            <w:r w:rsidRPr="001F3DF8">
              <w:rPr>
                <w:rFonts w:ascii="Calibri" w:hAnsi="Calibri" w:cs="Calibri"/>
                <w:sz w:val="24"/>
              </w:rPr>
              <w:t xml:space="preserve">Clinical Materia 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 xml:space="preserve"> by E. A. Farrington’- </w:t>
            </w:r>
            <w:r w:rsidR="00C04C4B">
              <w:rPr>
                <w:rFonts w:ascii="Calibri" w:hAnsi="Calibri" w:cs="Calibri"/>
                <w:sz w:val="24"/>
              </w:rPr>
              <w:t>Novem</w:t>
            </w:r>
            <w:r>
              <w:rPr>
                <w:rFonts w:ascii="Calibri" w:hAnsi="Calibri" w:cs="Calibri"/>
                <w:sz w:val="24"/>
              </w:rPr>
              <w:t>ber</w:t>
            </w:r>
            <w:r w:rsidRPr="001F3DF8">
              <w:rPr>
                <w:rFonts w:ascii="Calibri" w:hAnsi="Calibri" w:cs="Calibri"/>
                <w:sz w:val="24"/>
              </w:rPr>
              <w:t>- The Homoeopathic Study Circle (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Regd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>), New Delhi, India</w:t>
            </w:r>
          </w:p>
          <w:p w14:paraId="5DBC8836" w14:textId="666ECF22" w:rsidR="001218E2" w:rsidRPr="00545066" w:rsidRDefault="001218E2" w:rsidP="001218E2">
            <w:pPr>
              <w:jc w:val="both"/>
              <w:rPr>
                <w:sz w:val="24"/>
                <w:szCs w:val="24"/>
                <w:lang w:val="en-US"/>
              </w:rPr>
            </w:pPr>
            <w:r w:rsidRPr="00545066">
              <w:rPr>
                <w:sz w:val="24"/>
                <w:szCs w:val="24"/>
              </w:rPr>
              <w:t xml:space="preserve">16. </w:t>
            </w:r>
            <w:r w:rsidR="00C04C4B" w:rsidRPr="00545066">
              <w:rPr>
                <w:sz w:val="24"/>
                <w:szCs w:val="24"/>
                <w:lang w:val="en-US"/>
              </w:rPr>
              <w:t>Unlearning, Learning, And Relearning The Art Of Healing, With Homeopathy</w:t>
            </w:r>
            <w:r w:rsidRPr="00545066">
              <w:rPr>
                <w:sz w:val="24"/>
                <w:szCs w:val="24"/>
                <w:lang w:val="en-US"/>
              </w:rPr>
              <w:t>- 12</w:t>
            </w:r>
            <w:r w:rsidRPr="00545066">
              <w:rPr>
                <w:sz w:val="24"/>
                <w:szCs w:val="24"/>
                <w:vertAlign w:val="superscript"/>
                <w:lang w:val="en-US"/>
              </w:rPr>
              <w:t>th</w:t>
            </w:r>
            <w:r w:rsidRPr="00545066">
              <w:rPr>
                <w:sz w:val="24"/>
                <w:szCs w:val="24"/>
                <w:lang w:val="en-US"/>
              </w:rPr>
              <w:t xml:space="preserve"> – 14</w:t>
            </w:r>
            <w:r w:rsidRPr="00545066">
              <w:rPr>
                <w:sz w:val="24"/>
                <w:szCs w:val="24"/>
                <w:vertAlign w:val="superscript"/>
                <w:lang w:val="en-US"/>
              </w:rPr>
              <w:t>th</w:t>
            </w:r>
            <w:r w:rsidRPr="00545066">
              <w:rPr>
                <w:sz w:val="24"/>
                <w:szCs w:val="24"/>
                <w:lang w:val="en-US"/>
              </w:rPr>
              <w:t xml:space="preserve"> November 2021- American Institute of Homeopathy</w:t>
            </w:r>
            <w:r w:rsidR="00FA1702">
              <w:rPr>
                <w:sz w:val="24"/>
                <w:szCs w:val="24"/>
                <w:lang w:val="en-US"/>
              </w:rPr>
              <w:t>- Online zoom conference</w:t>
            </w:r>
            <w:bookmarkStart w:id="0" w:name="_GoBack"/>
            <w:bookmarkEnd w:id="0"/>
          </w:p>
          <w:p w14:paraId="4759C043" w14:textId="11121DFC" w:rsidR="001218E2" w:rsidRDefault="001218E2" w:rsidP="001218E2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545066">
              <w:rPr>
                <w:sz w:val="24"/>
                <w:szCs w:val="24"/>
              </w:rPr>
              <w:t xml:space="preserve">17. </w:t>
            </w:r>
            <w:r w:rsidRPr="00545066">
              <w:rPr>
                <w:rFonts w:ascii="Calibri" w:hAnsi="Calibri" w:cs="Calibri"/>
                <w:sz w:val="24"/>
                <w:szCs w:val="24"/>
              </w:rPr>
              <w:t xml:space="preserve">Clinical Materia </w:t>
            </w:r>
            <w:proofErr w:type="spellStart"/>
            <w:r w:rsidRPr="00545066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545066">
              <w:rPr>
                <w:rFonts w:ascii="Calibri" w:hAnsi="Calibri" w:cs="Calibri"/>
                <w:sz w:val="24"/>
                <w:szCs w:val="24"/>
              </w:rPr>
              <w:t xml:space="preserve"> by E. A. Farrington’- December- The Homoeopathic Study Circle (</w:t>
            </w:r>
            <w:proofErr w:type="spellStart"/>
            <w:r w:rsidRPr="00545066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545066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7F1507D0" w14:textId="64D9AA66" w:rsidR="00545066" w:rsidRDefault="00545066" w:rsidP="001218E2">
            <w:pPr>
              <w:jc w:val="both"/>
              <w:rPr>
                <w:sz w:val="24"/>
                <w:szCs w:val="24"/>
              </w:rPr>
            </w:pPr>
          </w:p>
          <w:p w14:paraId="49D5CDB7" w14:textId="4D384114" w:rsidR="00545066" w:rsidRPr="003731EA" w:rsidRDefault="00545066" w:rsidP="00545066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202</w:t>
            </w:r>
            <w:r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</w:t>
            </w:r>
          </w:p>
          <w:p w14:paraId="2A41B3A2" w14:textId="77777777" w:rsidR="00545066" w:rsidRDefault="00545066" w:rsidP="00545066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59512A3" w14:textId="77777777" w:rsidR="00545066" w:rsidRPr="001F3DF8" w:rsidRDefault="00545066" w:rsidP="00545066">
            <w:pPr>
              <w:jc w:val="both"/>
              <w:rPr>
                <w:rFonts w:ascii="Calibri" w:hAnsi="Calibri" w:cs="Calibri"/>
                <w:sz w:val="24"/>
              </w:rPr>
            </w:pPr>
            <w:r w:rsidRPr="001F3DF8">
              <w:rPr>
                <w:rFonts w:ascii="Calibri" w:hAnsi="Calibri" w:cs="Calibri"/>
                <w:sz w:val="24"/>
                <w:szCs w:val="24"/>
              </w:rPr>
              <w:t>1.</w:t>
            </w:r>
            <w:r>
              <w:rPr>
                <w:rFonts w:ascii="Calibri" w:hAnsi="Calibri" w:cs="Calibri"/>
                <w:sz w:val="24"/>
              </w:rPr>
              <w:t xml:space="preserve"> </w:t>
            </w:r>
            <w:r w:rsidRPr="001F3DF8">
              <w:rPr>
                <w:rFonts w:ascii="Calibri" w:hAnsi="Calibri" w:cs="Calibri"/>
                <w:sz w:val="24"/>
              </w:rPr>
              <w:t xml:space="preserve">‘Clinical Materia 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 xml:space="preserve"> by E. A. Farrington’- January- The Homoeopathic Study Circle (</w:t>
            </w:r>
            <w:proofErr w:type="spellStart"/>
            <w:r w:rsidRPr="001F3DF8">
              <w:rPr>
                <w:rFonts w:ascii="Calibri" w:hAnsi="Calibri" w:cs="Calibri"/>
                <w:sz w:val="24"/>
              </w:rPr>
              <w:t>Regd</w:t>
            </w:r>
            <w:proofErr w:type="spellEnd"/>
            <w:r w:rsidRPr="001F3DF8">
              <w:rPr>
                <w:rFonts w:ascii="Calibri" w:hAnsi="Calibri" w:cs="Calibri"/>
                <w:sz w:val="24"/>
              </w:rPr>
              <w:t>), New Delhi, India</w:t>
            </w:r>
          </w:p>
          <w:p w14:paraId="0D6B045E" w14:textId="77777777" w:rsidR="00545066" w:rsidRPr="00545066" w:rsidRDefault="00545066" w:rsidP="001218E2">
            <w:pPr>
              <w:jc w:val="both"/>
              <w:rPr>
                <w:sz w:val="24"/>
                <w:szCs w:val="24"/>
              </w:rPr>
            </w:pPr>
          </w:p>
          <w:p w14:paraId="5C732BF4" w14:textId="77777777" w:rsidR="00FA4043" w:rsidRPr="00545066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496A1518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37095">
              <w:rPr>
                <w:rFonts w:ascii="Calibri" w:hAnsi="Calibri" w:cs="Calibri"/>
                <w:b/>
                <w:color w:val="1E44BC" w:themeColor="accent6"/>
                <w:sz w:val="24"/>
                <w:szCs w:val="24"/>
                <w:u w:val="single"/>
              </w:rPr>
              <w:t>Author</w:t>
            </w:r>
          </w:p>
          <w:p w14:paraId="05B8115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 xml:space="preserve">Numerous articles/ case studies in various international journals (Homeopathy, Homoeopathic Links, American Journal of Homoeopathic Medicine), Indian Journal of Research in Homoeopathy (IJRH), National Journal of Homoeopathy (NJH), </w:t>
            </w:r>
            <w:r w:rsidRPr="00FA4043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SDHA Chronicle, Asian Homoeopathic Times), newsletters (Vital Informer, Homoeopathic Pulse,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Homeo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Revival) and websites (www.spiritindia.com, www.similima.com, www.homeorizon.com, http://homeopathtyler.wordpress.com, www.slideshare.net,  www.authorstream.com </w:t>
            </w:r>
            <w:r w:rsidR="00B31F63">
              <w:rPr>
                <w:rFonts w:ascii="Calibri" w:hAnsi="Calibri" w:cs="Calibri"/>
                <w:sz w:val="24"/>
                <w:szCs w:val="24"/>
              </w:rPr>
              <w:t xml:space="preserve">/ </w:t>
            </w:r>
            <w:hyperlink r:id="rId11" w:history="1">
              <w:r w:rsidR="00B31F63" w:rsidRPr="00B94ED2">
                <w:rPr>
                  <w:rStyle w:val="Hyperlink"/>
                  <w:rFonts w:ascii="Calibri" w:hAnsi="Calibri" w:cs="Calibri"/>
                  <w:sz w:val="24"/>
                  <w:szCs w:val="24"/>
                </w:rPr>
                <w:t>www.hpathy.com</w:t>
              </w:r>
            </w:hyperlink>
            <w:r w:rsidR="00B31F6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A4043">
              <w:rPr>
                <w:rFonts w:ascii="Calibri" w:hAnsi="Calibri" w:cs="Calibri"/>
                <w:sz w:val="24"/>
                <w:szCs w:val="24"/>
              </w:rPr>
              <w:t>etc.)</w:t>
            </w:r>
          </w:p>
          <w:p w14:paraId="017CEA8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03D126F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2011</w:t>
            </w:r>
          </w:p>
          <w:p w14:paraId="31F8EF5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My Experience with Homoeopathy in a case of Cheilitis,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Homoeo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Revival, Monthly Newsletter, Vol 5 No 7, July</w:t>
            </w:r>
          </w:p>
          <w:p w14:paraId="36019DE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Imponderabilia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in Homoeopathic Practice, American Journal of Homoeopathic Medicine, Vol 104 Number 3 Autumn 2011</w:t>
            </w:r>
          </w:p>
          <w:p w14:paraId="77127958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Anamnestic Prescribing in a case of Focal Vitiligo, Souvenir of National Homoeopathic Conference, Kent Memorial Lectures, 17-18 September 2011</w:t>
            </w:r>
          </w:p>
          <w:p w14:paraId="1AC61AC2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‘Congenital Cardiomyopathy &amp; Homoeopathy: Treating ‘The Heart’ with ‘A Heart’- Souvenir of Seminar on ‘Role of Homoeopathy in So Called Incurable Diseases’ organized by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>, November 2011</w:t>
            </w:r>
          </w:p>
          <w:p w14:paraId="3CFD4CA2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‘Homoeopathic Drug Therapy In Chikungunya Fever Epidemic &amp; Post Chikungunya Chronic Arthritis: A Pilot Study’- Souvenir of 66th World Homoeopathic Congress of LMHI</w:t>
            </w:r>
          </w:p>
          <w:p w14:paraId="5C71B99E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Sarcoidosis and Homoeopathy: A Case study, American Journal of Homoeopathic Medicine, Vol 104 Number 4 Winter 2011</w:t>
            </w:r>
          </w:p>
          <w:p w14:paraId="11EAC94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77386B54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2012</w:t>
            </w:r>
          </w:p>
          <w:p w14:paraId="4A7A5ABE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Fistula-in-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ano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&amp; its Homoeopathic treatment, http://www.similima.com/fistula-in-ano-its-homoeopathic-treatment posted on 29-4-12</w:t>
            </w:r>
          </w:p>
          <w:p w14:paraId="52F81426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Homeopathy cure of Epidermolysis Bullosa, http://www.similima.com/homeopathy-cure-of-epidermolysis-bullosa posted on 29-4-12</w:t>
            </w:r>
          </w:p>
          <w:p w14:paraId="1229C994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The Lost Art of Keynote Prescribing, American Journal of Homoeopathic Medicine, Vol 105 Number 2 Summer 2012</w:t>
            </w:r>
          </w:p>
          <w:p w14:paraId="6826E916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Homoeopathic Cure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Pompholyx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: Cracking the Prejudice in Prescribing, The Homoeopathic Heritage, September 2012, Vol</w:t>
            </w:r>
          </w:p>
          <w:p w14:paraId="37C8E548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The Waning Aegis of ‘The Shield’ &amp; Its Homoeopathic Restoration, Souvenir, National Homoeopathic Conference, Kent Memorial Lectures 2012</w:t>
            </w:r>
          </w:p>
          <w:p w14:paraId="3110D166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lastRenderedPageBreak/>
              <w:t>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Hahnemann, Lifestyle disorders, Preventive &amp; Social Medicine- Prelude to an Unsung Hero, Souvenir, Symposium on Lifestyle disorders, 18th November 2012</w:t>
            </w:r>
          </w:p>
          <w:p w14:paraId="6D3E1284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Hahnemann, Lifestyle Diseases, Preventive &amp; Social Medicine: A Prelude to the Unsung Hero, http://www.similima.com/hahnemann-lifestyle-diseases-preventive-social-medicine posted on 11-12-12</w:t>
            </w:r>
          </w:p>
          <w:p w14:paraId="0159315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55C692EC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2013</w:t>
            </w:r>
          </w:p>
          <w:p w14:paraId="3DFF4A0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John Henry Clarke: A Memoir, SDHA Chronicle, Vol XIII, Issue-2, Mar-Apr 2013, pp 10-13, 15</w:t>
            </w:r>
          </w:p>
          <w:p w14:paraId="05C852EE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Uterine Fibroma: A case cured by Homoeopathy, American Journal of Homoeopathic Medicine, Vol 106 Number 3 Autumn 2013 pp 120-124</w:t>
            </w:r>
          </w:p>
          <w:p w14:paraId="71221A26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Compilation of fragments of pure material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from organon, 30 Jun, available at http://www.slideshare.net/drgyanwadhwani/compilation-of-fragments-of-pure-materia-medic-from-organon?qid=72aa6716-887e-4066-a2a5-f7802db23a12&amp;v=default&amp;b=&amp;from_search=4 </w:t>
            </w:r>
          </w:p>
          <w:p w14:paraId="44520BA8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Homoeopathic drug therapy in chikungunya fever and post chikungunya chronic arthritis: and observational study, Homeopathy (2013) 102, July, 193-198</w:t>
            </w:r>
          </w:p>
          <w:p w14:paraId="1A95FC95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Thyroid, its disorders and the homoeopathic treatment, 24 Jul, available at http://www.slideshare.net/drgyanwadhwani/thyroid-its-disorders-the-homoeopathic-treatment?qid=123250b8-43ff-4ebb-980f-26c9f591e58b&amp;v=qf1&amp;b=&amp;from_search=2 </w:t>
            </w:r>
          </w:p>
          <w:p w14:paraId="07079DB9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Barren womb or woman: homoeopathic approach in female infertility, 24 Jul, available at http://www.slideshare.net/drgyanwadhwani/barren-womb-or-woman-homeopathic-approach-in-female-infertility?qid=60376a70-7b62-4b9d-9263-58348c876f21&amp;v=qf1&amp;b=&amp;from_search=3 </w:t>
            </w:r>
          </w:p>
          <w:p w14:paraId="4A3A8185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My experience in a case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naso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-bronchial allergy, 9 Sept, Homoeopathic Pulse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vol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I available at http://www.delhi.gov.in/wps/wcm/connect/doit-homeopathy/Homeopathy/Home/e-news+letter/e-newsletter </w:t>
            </w:r>
          </w:p>
          <w:p w14:paraId="4187B7D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8.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Verbascum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thapsus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, Vital Informer, Vol 21, No. 10, Oct 2013, pp 7,20</w:t>
            </w:r>
          </w:p>
          <w:p w14:paraId="0EA3810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9.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Pura-II, Oleander, Vital Informer, Vol 21, No. 11, Nov 2013, pp 2,14</w:t>
            </w:r>
          </w:p>
          <w:p w14:paraId="3198C00E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lastRenderedPageBreak/>
              <w:t>10.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Dengue Fever &amp; some case reports from Delhi Govt homoeopathic dispensaries, Homoeopathic Pulse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vol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II available at http://www.delhi.gov.in/wps/wcm/connect/doit-homeopathy/Homeopathy/Home/e-news+letter/e-newsletter+Volume+II </w:t>
            </w:r>
          </w:p>
          <w:p w14:paraId="4C0CB7D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Pura-II, Oleander, Vital Informer, Vol 21, No. 12, Dec 2013, pp 20</w:t>
            </w:r>
          </w:p>
          <w:p w14:paraId="1EF6B73D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Experience with homoeopathy in a case of large urethral calculus, IJRH, Vol 7, Issue 4, Oct-Dec 2013, pp 176-180</w:t>
            </w:r>
          </w:p>
          <w:p w14:paraId="79E04EBD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2D398F9D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2014</w:t>
            </w:r>
          </w:p>
          <w:p w14:paraId="144743B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Pura-III,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Aurum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, Vital Informer, Vol 22, No. 1, Jan 2014, pp 10-11</w:t>
            </w:r>
          </w:p>
          <w:p w14:paraId="0CFCA5FC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‘Individualised’ experiences with homoeopathy in cases of warts, Souvenir, One day seminar on ‘Role of Homoeopathy in Epidemics’ on 12-1-14, pp 10-15</w:t>
            </w:r>
          </w:p>
          <w:p w14:paraId="53786F5D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Pura-III,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Aurum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, Vital Informer, Vol 22, No. 2, Feb 2014, pp 10-11</w:t>
            </w:r>
          </w:p>
          <w:p w14:paraId="4E55332D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Congenital cardiomyopathy and Homoeopathy: Treating ‘the heart’ with ‘a heart’, 16 Feb, available at http://www.slideshare.net/drgyanwadhwani/cardiomyopathy-homoeopathy-a-case-study?qid=f7297c89-cce5-4c5b-97f1-b7eff170890c&amp;v=default&amp;b=&amp;from_search=1 </w:t>
            </w:r>
          </w:p>
          <w:p w14:paraId="359930D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Pura-III,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Aurum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, Vital Informer, Vol 22, No. 3, Mar 2014, pp 12-13</w:t>
            </w:r>
          </w:p>
          <w:p w14:paraId="50F4A796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August Karl Gustav Bier, Organon &amp; Homoeopathy: A Great Story Never told…, 20 Mar, Homoeopathic Pulse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vol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III available at http://www.delhi.gov.in/wps/wcm/connect/doit-homeopathy/Homeopathy/Home/e-news+letter/e-newsletter+volume+III </w:t>
            </w:r>
          </w:p>
          <w:p w14:paraId="54CE17C2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Pura-IV,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Dulcamara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Vital Informer, Vol 22, No. 4, Apr 2014, pp</w:t>
            </w:r>
          </w:p>
          <w:p w14:paraId="01724765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8.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Pura-IV,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Dulcamara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, Vital Informer, Vol 22, No. 5, May 2014, pp</w:t>
            </w:r>
          </w:p>
          <w:p w14:paraId="18299FF9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9.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‘Individualised’ Experiences With Homoeopathy In Cases Of Warts. June. Homoeopathic Pulse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vol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III available at http://www.delhi.gov.in/wps/wcm/connect/doit-homeopathy/Homeopathy/Home/e-news+letter/e-newsletter+volume+IV++Homoeopathic+Pulse </w:t>
            </w:r>
          </w:p>
          <w:p w14:paraId="0FEAC25E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10.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The Irresponsible Personality: Applying the Pathological General in a case of Rheumatoid Arthritis. Homoeopathic Links Summer 2014, Vol. 27: 89–93</w:t>
            </w:r>
          </w:p>
          <w:p w14:paraId="3C2F43E3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lastRenderedPageBreak/>
              <w:t>11.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Pura-V, Arnica, Vital Informer, Jun 2014, Vol 22, No. 6: 10-11</w:t>
            </w:r>
          </w:p>
          <w:p w14:paraId="7C4C325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THE 69TH INTERNATIONAL CONGRESS OF LIGA MEDICORUM HOMEOPATHICA INTERNATIONALIS AT PARIS: A REPORT published in Homoeopathic Pulse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vol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V available at http://www.scribd.com/doc/237376530/The-69th-International-Congress-of-Liga-Medicorum-Homoeopathica-Internationalis-at-Paris </w:t>
            </w:r>
          </w:p>
          <w:p w14:paraId="12343815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d'oeuvre...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Pura-V, Arnica; Vital Informer July 2014; Vol 22, No. 07: 19,23</w:t>
            </w:r>
          </w:p>
          <w:p w14:paraId="7858367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d'oeuvre...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Pura-V, Arnica; Vital Informer August 2014; Vol 22, No. 08: 14-15</w:t>
            </w:r>
          </w:p>
          <w:p w14:paraId="6B2FA12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d'oeuvre...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Pura-VII,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Colocynthis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; Vital Informer Sept 2014; Vol 22, No. 09: 2-3</w:t>
            </w:r>
          </w:p>
          <w:p w14:paraId="1D46D25A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Homoeopathy Can Treat Lifestyle Diseases: 3 Case studies; American Journal of Homoeopathic Medicine Autumn 2014, Vol 107 No. 3:131-138</w:t>
            </w:r>
          </w:p>
          <w:p w14:paraId="4100978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BIANNUAL CONGRESS OF HOMOEOPATHIC ASSOCIATION OF SOUTH AFRICA(HSA) 2014: A REPORT published in Homoeopathic Pulse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vol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VI available at http://www.scribd.com/doc/248307521/BIANNUAL-CONGRESS-OF-HOMOEOPATHIC-ASSOCIATION-OF-SOUTH-AFRICA-HSA-2014-A-REPORT-Prepared-from-REPORT-HSA-CONGRESS-2014 </w:t>
            </w:r>
          </w:p>
          <w:p w14:paraId="4EC288F6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18.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HOMOEOPATHY (H)EARS HIM OUT! Homoeopathic Cure Of A Boy With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Atticoantral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CSOM published in Homoeopathic Pulse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vol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VI available at http://www.scribd.com/doc/248306223/HOMOEOPATHY-H-EARS-HIM-OUT-Homoeopathic-Cure-Of-A-Boy-With-Atticoantral-CSOM </w:t>
            </w:r>
          </w:p>
          <w:p w14:paraId="180D1A9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19.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d'oeuvre...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Pura-VII,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Colocynthis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; Vital Informer Oct 2014; Vol 22, No. 10: 2-3</w:t>
            </w:r>
          </w:p>
          <w:p w14:paraId="49C0CDF2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20.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d'oeuvre...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Pura-VIII,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Thuja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; Vital Informer Nov 2014; Vol 22, No. 11: 2-3</w:t>
            </w:r>
          </w:p>
          <w:p w14:paraId="04A98945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d'oeuvre...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Pura-VIII,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Thuja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; Vital Informer Dec 2014; Vol 22, No. 12: 15,22</w:t>
            </w:r>
          </w:p>
          <w:p w14:paraId="7703D31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68C4F316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 xml:space="preserve">2015 </w:t>
            </w:r>
          </w:p>
          <w:p w14:paraId="66AE90F2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d'oeuvre...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Pura-VIII,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Thuja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; Vital Informer Jan 2015; Vol 22, No. 01: 14-15</w:t>
            </w:r>
          </w:p>
          <w:p w14:paraId="51FB7AB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Oh My Wart Fell Off! Published in e-publication Health Revival available at http://anupurvapublishers.wix.com/healthrevival#!homoeopath</w:t>
            </w:r>
            <w:r w:rsidRPr="00FA4043">
              <w:rPr>
                <w:rFonts w:ascii="Calibri" w:hAnsi="Calibri" w:cs="Calibri"/>
                <w:sz w:val="24"/>
                <w:szCs w:val="24"/>
              </w:rPr>
              <w:lastRenderedPageBreak/>
              <w:t>y/cxqy</w:t>
            </w:r>
          </w:p>
          <w:p w14:paraId="379FA06A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d'oeuvre...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Pura-VIII,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Thuja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; Vital Informer Feb 2015; Vol 22, No. 02: 14-15</w:t>
            </w:r>
          </w:p>
          <w:p w14:paraId="01D9C57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d'oeuvre...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Pura-IX, Chamomilla; Vital Informer Mar 2015; Vol 22, No. 03: 14-15</w:t>
            </w:r>
          </w:p>
          <w:p w14:paraId="1A7A5B73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A CLINICAL EXPERIENCE: NATRUM MUR CURES A FEMALE WITH MENORRHAGIA published in Homoeopathic Pulse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vol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VII available at http://delhi.gov.in/wps/wcm/connect/doit-homeopathy/Homeopathy/Home/e+news+letter/Volume+VII#12  </w:t>
            </w:r>
          </w:p>
          <w:p w14:paraId="63131B1A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Matricaria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chamomilla, Vital Informer, Vol 23, No. 4, April 2015, pp 14-15</w:t>
            </w:r>
          </w:p>
          <w:p w14:paraId="6F039A7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Matricaria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chamomilla, Vital Informer, Vol 23, No. 5, May 2015, pp 14-15</w:t>
            </w:r>
          </w:p>
          <w:p w14:paraId="784AE31C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8.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Ledum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palustre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, Vital Informer, Vol 23, No. 6, Jun 2015, pp 14-15</w:t>
            </w:r>
          </w:p>
          <w:p w14:paraId="6BF7957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9.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The ‘Itch’ of Homoeopathy, an academic research paper on the concept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psora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and scabies, American Journal of Homoeopathic Medicine, Vol 108 Number 1 Spring 2015 pp 25-3</w:t>
            </w:r>
          </w:p>
          <w:p w14:paraId="142CFC0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10.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Ledum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palustre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, Vital Informer, Vol 23, No. 7, July 2015, pp 7,15</w:t>
            </w:r>
          </w:p>
          <w:p w14:paraId="1CCD4248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Ledum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palustre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, Vital Informer, Vol 23, No. 8, Aug 2015, pp 14-15</w:t>
            </w:r>
          </w:p>
          <w:p w14:paraId="09747E4E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HOMOEOPATHY- EFFICACIOUS, SAFE &amp; COST EFFECTIVE: SOME CASE STUDIES, Homoeopathic Pulse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vol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VIII available at http://delhi.gov.in/wps/wcm/connect/doit-homeopathy/Homeopathy/Home/e+news+letter/Volume+VIII</w:t>
            </w:r>
          </w:p>
          <w:p w14:paraId="551E2803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Taraxacum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officinale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, Vital Informer, Vol 23, No. 9, Sept 2015, pp 19,23</w:t>
            </w:r>
          </w:p>
          <w:p w14:paraId="00F1E558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Retrospective analysis of usage of 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polychrest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homoeopathic remedy- Lachesis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muta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- in a primary health centre, American Journal of Homoeopathic Medicine, Vol 108 Number 3 Fall 2015 pp 93-103. This paper was based on a research study carried out at DGHD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Aali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Village.</w:t>
            </w:r>
          </w:p>
          <w:p w14:paraId="5AF803C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Taraxacum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officinale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, Vital Informer, Vol 23, No. 10, Oct 2015, pp 14-15</w:t>
            </w:r>
          </w:p>
          <w:p w14:paraId="77B707C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The Ineffectual desire: A case of Irritable Bowel Syndrome, Homoeopathic Links, 2015; 28(3): 174-178</w:t>
            </w:r>
          </w:p>
          <w:p w14:paraId="43B2FC1E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lastRenderedPageBreak/>
              <w:t>Spongia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tosta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, Vital Informer, Vol 23, No. 11, Nov 2015, pp 23,14-15</w:t>
            </w:r>
          </w:p>
          <w:p w14:paraId="447EF107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18.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Mumps and Homoeopathy: A short case series, Homoeopathic Pulse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vol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IX available at http://delhi.gov.in/wps/wcm/connect/doit-homeopathy/Homeopathy/Home/e+news+letter/Vol+IX/Research+Papers+and+Case+Studies</w:t>
            </w:r>
          </w:p>
          <w:p w14:paraId="54F1631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19.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 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Spongia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tosta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, Vital Informer, Vol 23, No. 12, Dec 2015, pp 14-15</w:t>
            </w:r>
          </w:p>
          <w:p w14:paraId="4B748456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20.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A case of Deep Vein Thrombosis with Post Thrombotic syndrome cured by Homoeopathic therapy, Indian Journal of Research in Homoeopathy, Vol 9, Issue 4, Oct-Dec 2013, pp 267-273</w:t>
            </w:r>
          </w:p>
          <w:p w14:paraId="5005BC8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071F1085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2016</w:t>
            </w:r>
          </w:p>
          <w:p w14:paraId="4DC960A2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Spongia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tosta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, Vital Informer, Vol 24, No. 1, Jan 2016, pp 16</w:t>
            </w:r>
          </w:p>
          <w:p w14:paraId="418D0809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China officinalis, Vol 24, No. 2, Feb 2016, pp 5</w:t>
            </w:r>
          </w:p>
          <w:p w14:paraId="5A7A0B4C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China officinalis, Vol 24, No. 3, Mar 2016, pp 5</w:t>
            </w:r>
          </w:p>
          <w:p w14:paraId="17104E22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A Case of Chronic Insomnia Cured by Homoeopathy, Homoeopathic Pulse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vol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X available at http://delhi.gov.in/wps/wcm/connect/doit-homeopathy/Homeopathy/Home/e+news+letter/Vol+X/Research+Papers+and+Case+Studies </w:t>
            </w:r>
          </w:p>
          <w:p w14:paraId="67923AED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International Symposium on “Impact of Chemical Exposure on Health and Environment” - A Report, Homoeopathic Pulse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vol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X available at http://delhi.gov.in/wps/wcm/connect/doit-homeopathy/Homeopathy/Home/e+news+letter/Vol+X/News/ </w:t>
            </w:r>
          </w:p>
          <w:p w14:paraId="6FEB885C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6.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F95800">
              <w:rPr>
                <w:rFonts w:ascii="Calibri" w:hAnsi="Calibri" w:cs="Calibri"/>
                <w:sz w:val="24"/>
                <w:szCs w:val="24"/>
              </w:rPr>
              <w:t>China officinalis, Vol 24, No. 4</w:t>
            </w:r>
            <w:r w:rsidRPr="00FA4043">
              <w:rPr>
                <w:rFonts w:ascii="Calibri" w:hAnsi="Calibri" w:cs="Calibri"/>
                <w:sz w:val="24"/>
                <w:szCs w:val="24"/>
              </w:rPr>
              <w:t>, Apr 2016</w:t>
            </w:r>
          </w:p>
          <w:p w14:paraId="39DB31B3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7.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F95800">
              <w:rPr>
                <w:rFonts w:ascii="Calibri" w:hAnsi="Calibri" w:cs="Calibri"/>
                <w:sz w:val="24"/>
                <w:szCs w:val="24"/>
              </w:rPr>
              <w:t>China officinalis, Vol 24, No. 5</w:t>
            </w:r>
            <w:r w:rsidRPr="00FA4043">
              <w:rPr>
                <w:rFonts w:ascii="Calibri" w:hAnsi="Calibri" w:cs="Calibri"/>
                <w:sz w:val="24"/>
                <w:szCs w:val="24"/>
              </w:rPr>
              <w:t>, May 2016</w:t>
            </w:r>
          </w:p>
          <w:p w14:paraId="290E78A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8.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China </w:t>
            </w:r>
            <w:r w:rsidR="00F95800">
              <w:rPr>
                <w:rFonts w:ascii="Calibri" w:hAnsi="Calibri" w:cs="Calibri"/>
                <w:sz w:val="24"/>
                <w:szCs w:val="24"/>
              </w:rPr>
              <w:t>officinalis, Vol 24, No. 6</w:t>
            </w:r>
            <w:r w:rsidRPr="00FA4043">
              <w:rPr>
                <w:rFonts w:ascii="Calibri" w:hAnsi="Calibri" w:cs="Calibri"/>
                <w:sz w:val="24"/>
                <w:szCs w:val="24"/>
              </w:rPr>
              <w:t>, June 2016</w:t>
            </w:r>
          </w:p>
          <w:p w14:paraId="2B380D64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9.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Re-learning the chef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F95800">
              <w:rPr>
                <w:rFonts w:ascii="Calibri" w:hAnsi="Calibri" w:cs="Calibri"/>
                <w:sz w:val="24"/>
                <w:szCs w:val="24"/>
              </w:rPr>
              <w:t>China officinalis, Vol 24, No. 7</w:t>
            </w:r>
            <w:r w:rsidRPr="00FA4043">
              <w:rPr>
                <w:rFonts w:ascii="Calibri" w:hAnsi="Calibri" w:cs="Calibri"/>
                <w:sz w:val="24"/>
                <w:szCs w:val="24"/>
              </w:rPr>
              <w:t>, July 2016</w:t>
            </w:r>
          </w:p>
          <w:p w14:paraId="206683EE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10.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</w:r>
            <w:r w:rsidR="003731EA" w:rsidRPr="003731EA">
              <w:rPr>
                <w:rFonts w:ascii="Calibri" w:hAnsi="Calibri" w:cs="Calibri"/>
                <w:sz w:val="24"/>
                <w:szCs w:val="24"/>
              </w:rPr>
              <w:t xml:space="preserve">Re-learning the chef </w:t>
            </w:r>
            <w:proofErr w:type="spellStart"/>
            <w:r w:rsidR="003731EA" w:rsidRPr="003731EA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="003731EA" w:rsidRPr="003731EA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="003731EA" w:rsidRPr="003731EA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3731EA" w:rsidRPr="003731EA">
              <w:rPr>
                <w:rFonts w:ascii="Calibri" w:hAnsi="Calibri" w:cs="Calibri"/>
                <w:sz w:val="24"/>
                <w:szCs w:val="24"/>
              </w:rPr>
              <w:t xml:space="preserve"> Pura</w:t>
            </w:r>
            <w:r w:rsidR="003731EA" w:rsidRPr="00F1347F">
              <w:rPr>
                <w:rFonts w:ascii="Calibri" w:hAnsi="Calibri" w:cs="Calibri"/>
                <w:sz w:val="24"/>
                <w:szCs w:val="24"/>
              </w:rPr>
              <w:t xml:space="preserve">, China </w:t>
            </w:r>
            <w:r w:rsidR="00F95800" w:rsidRPr="00F1347F">
              <w:rPr>
                <w:rFonts w:ascii="Calibri" w:hAnsi="Calibri" w:cs="Calibri"/>
                <w:sz w:val="24"/>
                <w:szCs w:val="24"/>
              </w:rPr>
              <w:t>officinalis</w:t>
            </w:r>
            <w:r w:rsidR="00F95800">
              <w:rPr>
                <w:rFonts w:ascii="Calibri" w:hAnsi="Calibri" w:cs="Calibri"/>
                <w:sz w:val="24"/>
                <w:szCs w:val="24"/>
              </w:rPr>
              <w:t>, Vol 24, No. 8</w:t>
            </w:r>
            <w:r w:rsidR="003731EA">
              <w:rPr>
                <w:rFonts w:ascii="Calibri" w:hAnsi="Calibri" w:cs="Calibri"/>
                <w:sz w:val="24"/>
                <w:szCs w:val="24"/>
              </w:rPr>
              <w:t>, August</w:t>
            </w:r>
            <w:r w:rsidR="003731EA" w:rsidRPr="003731EA">
              <w:rPr>
                <w:rFonts w:ascii="Calibri" w:hAnsi="Calibri" w:cs="Calibri"/>
                <w:sz w:val="24"/>
                <w:szCs w:val="24"/>
              </w:rPr>
              <w:t xml:space="preserve"> 2016</w:t>
            </w:r>
          </w:p>
          <w:p w14:paraId="17E009B2" w14:textId="77777777" w:rsid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</w:r>
            <w:r w:rsidR="003731EA" w:rsidRPr="003731EA">
              <w:rPr>
                <w:rFonts w:ascii="Calibri" w:hAnsi="Calibri" w:cs="Calibri"/>
                <w:sz w:val="24"/>
                <w:szCs w:val="24"/>
              </w:rPr>
              <w:t xml:space="preserve">Re-learning the chef </w:t>
            </w:r>
            <w:proofErr w:type="spellStart"/>
            <w:r w:rsidR="003731EA" w:rsidRPr="003731EA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="003731EA" w:rsidRPr="003731EA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="003731EA" w:rsidRPr="003731EA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3731EA" w:rsidRPr="003731EA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="001F71A2">
              <w:rPr>
                <w:rFonts w:ascii="Calibri" w:hAnsi="Calibri" w:cs="Calibri"/>
                <w:sz w:val="24"/>
                <w:szCs w:val="24"/>
              </w:rPr>
              <w:lastRenderedPageBreak/>
              <w:t>Helleborus</w:t>
            </w:r>
            <w:proofErr w:type="spellEnd"/>
            <w:r w:rsidR="001F71A2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F95800">
              <w:rPr>
                <w:rFonts w:ascii="Calibri" w:hAnsi="Calibri" w:cs="Calibri"/>
                <w:sz w:val="24"/>
                <w:szCs w:val="24"/>
              </w:rPr>
              <w:t>Vol 24, No. 9</w:t>
            </w:r>
            <w:r w:rsidR="003731EA" w:rsidRPr="003731EA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3731EA">
              <w:rPr>
                <w:rFonts w:ascii="Calibri" w:hAnsi="Calibri" w:cs="Calibri"/>
                <w:sz w:val="24"/>
                <w:szCs w:val="24"/>
              </w:rPr>
              <w:t>September</w:t>
            </w:r>
            <w:r w:rsidR="003731EA" w:rsidRPr="003731EA">
              <w:rPr>
                <w:rFonts w:ascii="Calibri" w:hAnsi="Calibri" w:cs="Calibri"/>
                <w:sz w:val="24"/>
                <w:szCs w:val="24"/>
              </w:rPr>
              <w:t xml:space="preserve"> 2016</w:t>
            </w:r>
          </w:p>
          <w:p w14:paraId="08E0A90A" w14:textId="77777777" w:rsidR="003731EA" w:rsidRPr="00FA4043" w:rsidRDefault="003731E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12.       </w:t>
            </w:r>
            <w:r w:rsidRPr="003731EA">
              <w:rPr>
                <w:rFonts w:ascii="Calibri" w:hAnsi="Calibri" w:cs="Calibri"/>
                <w:sz w:val="24"/>
                <w:szCs w:val="24"/>
              </w:rPr>
              <w:t xml:space="preserve">Re-learning the chef </w:t>
            </w:r>
            <w:proofErr w:type="spellStart"/>
            <w:r w:rsidRPr="003731EA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3731EA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3731EA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3731EA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="001F71A2">
              <w:rPr>
                <w:rFonts w:ascii="Calibri" w:hAnsi="Calibri" w:cs="Calibri"/>
                <w:sz w:val="24"/>
                <w:szCs w:val="24"/>
              </w:rPr>
              <w:t>Helleborus</w:t>
            </w:r>
            <w:proofErr w:type="spellEnd"/>
            <w:r w:rsidR="001F71A2">
              <w:rPr>
                <w:rFonts w:ascii="Calibri" w:hAnsi="Calibri" w:cs="Calibri"/>
                <w:sz w:val="24"/>
                <w:szCs w:val="24"/>
              </w:rPr>
              <w:t>,</w:t>
            </w:r>
            <w:r w:rsidR="00F95800">
              <w:rPr>
                <w:rFonts w:ascii="Calibri" w:hAnsi="Calibri" w:cs="Calibri"/>
                <w:sz w:val="24"/>
                <w:szCs w:val="24"/>
              </w:rPr>
              <w:t xml:space="preserve"> Vol 24, No. 10</w:t>
            </w:r>
            <w:r>
              <w:rPr>
                <w:rFonts w:ascii="Calibri" w:hAnsi="Calibri" w:cs="Calibri"/>
                <w:sz w:val="24"/>
                <w:szCs w:val="24"/>
              </w:rPr>
              <w:t>, October</w:t>
            </w:r>
            <w:r w:rsidRPr="003731EA">
              <w:rPr>
                <w:rFonts w:ascii="Calibri" w:hAnsi="Calibri" w:cs="Calibri"/>
                <w:sz w:val="24"/>
                <w:szCs w:val="24"/>
              </w:rPr>
              <w:t xml:space="preserve"> 2016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2DC1A107" w14:textId="77777777" w:rsidR="00FA4043" w:rsidRDefault="003731E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13.        </w:t>
            </w:r>
            <w:r w:rsidRPr="003731EA">
              <w:rPr>
                <w:rFonts w:ascii="Calibri" w:hAnsi="Calibri" w:cs="Calibri"/>
                <w:sz w:val="24"/>
                <w:szCs w:val="24"/>
              </w:rPr>
              <w:t xml:space="preserve">Re-learning the chef </w:t>
            </w:r>
            <w:proofErr w:type="spellStart"/>
            <w:r w:rsidRPr="003731EA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3731EA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3731EA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3731EA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="007D241B">
              <w:rPr>
                <w:rFonts w:ascii="Calibri" w:hAnsi="Calibri" w:cs="Calibri"/>
                <w:sz w:val="24"/>
                <w:szCs w:val="24"/>
              </w:rPr>
              <w:t>Camphora</w:t>
            </w:r>
            <w:proofErr w:type="spellEnd"/>
            <w:r w:rsidRPr="003731EA">
              <w:rPr>
                <w:rFonts w:ascii="Calibri" w:hAnsi="Calibri" w:cs="Calibri"/>
                <w:sz w:val="24"/>
                <w:szCs w:val="24"/>
              </w:rPr>
              <w:t>, V</w:t>
            </w:r>
            <w:r w:rsidR="00F95800">
              <w:rPr>
                <w:rFonts w:ascii="Calibri" w:hAnsi="Calibri" w:cs="Calibri"/>
                <w:sz w:val="24"/>
                <w:szCs w:val="24"/>
              </w:rPr>
              <w:t>ol 24, No. 11</w:t>
            </w:r>
            <w:r w:rsidRPr="003731EA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F95800">
              <w:rPr>
                <w:rFonts w:ascii="Calibri" w:hAnsi="Calibri" w:cs="Calibri"/>
                <w:sz w:val="24"/>
                <w:szCs w:val="24"/>
              </w:rPr>
              <w:t>November</w:t>
            </w:r>
            <w:r w:rsidRPr="003731EA">
              <w:rPr>
                <w:rFonts w:ascii="Calibri" w:hAnsi="Calibri" w:cs="Calibri"/>
                <w:sz w:val="24"/>
                <w:szCs w:val="24"/>
              </w:rPr>
              <w:t xml:space="preserve"> 2016</w:t>
            </w:r>
          </w:p>
          <w:p w14:paraId="784B4C73" w14:textId="77777777" w:rsidR="003731EA" w:rsidRPr="00FA4043" w:rsidRDefault="003731E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14.      </w:t>
            </w:r>
            <w:r w:rsidRPr="003731EA">
              <w:rPr>
                <w:rFonts w:ascii="Calibri" w:hAnsi="Calibri" w:cs="Calibri"/>
                <w:sz w:val="24"/>
                <w:szCs w:val="24"/>
              </w:rPr>
              <w:t xml:space="preserve">Re-learning the chef </w:t>
            </w:r>
            <w:proofErr w:type="spellStart"/>
            <w:r w:rsidRPr="003731EA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3731EA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3731EA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3731EA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="007D241B">
              <w:rPr>
                <w:rFonts w:ascii="Calibri" w:hAnsi="Calibri" w:cs="Calibri"/>
                <w:sz w:val="24"/>
                <w:szCs w:val="24"/>
              </w:rPr>
              <w:t>Camphora</w:t>
            </w:r>
            <w:proofErr w:type="spellEnd"/>
            <w:r w:rsidRPr="003731EA">
              <w:rPr>
                <w:rFonts w:ascii="Calibri" w:hAnsi="Calibri" w:cs="Calibri"/>
                <w:sz w:val="24"/>
                <w:szCs w:val="24"/>
              </w:rPr>
              <w:t>, V</w:t>
            </w:r>
            <w:r w:rsidR="00F95800">
              <w:rPr>
                <w:rFonts w:ascii="Calibri" w:hAnsi="Calibri" w:cs="Calibri"/>
                <w:sz w:val="24"/>
                <w:szCs w:val="24"/>
              </w:rPr>
              <w:t>ol 24, No. 12</w:t>
            </w:r>
            <w:r w:rsidRPr="003731EA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F95800">
              <w:rPr>
                <w:rFonts w:ascii="Calibri" w:hAnsi="Calibri" w:cs="Calibri"/>
                <w:sz w:val="24"/>
                <w:szCs w:val="24"/>
              </w:rPr>
              <w:t>December</w:t>
            </w:r>
            <w:r w:rsidRPr="003731EA">
              <w:rPr>
                <w:rFonts w:ascii="Calibri" w:hAnsi="Calibri" w:cs="Calibri"/>
                <w:sz w:val="24"/>
                <w:szCs w:val="24"/>
              </w:rPr>
              <w:t xml:space="preserve"> 2016</w:t>
            </w:r>
          </w:p>
          <w:p w14:paraId="7BC0DFD8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1585C47" w14:textId="77777777" w:rsidR="00FA4043" w:rsidRPr="003731E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3731E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2017</w:t>
            </w:r>
          </w:p>
          <w:p w14:paraId="25D8DE8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1.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An Experience with Potentised Homoeopathic Remedy DPT in a Child Suspected with CMPA- January 2017- - Hpathy.com - http://hpathy.com</w:t>
            </w:r>
          </w:p>
          <w:p w14:paraId="0BDE50A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2.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</w:r>
            <w:r w:rsidR="00F95800" w:rsidRPr="00F95800">
              <w:rPr>
                <w:rFonts w:ascii="Calibri" w:hAnsi="Calibri" w:cs="Calibri"/>
                <w:sz w:val="24"/>
                <w:szCs w:val="24"/>
              </w:rPr>
              <w:t xml:space="preserve">Re-learning the chef </w:t>
            </w:r>
            <w:proofErr w:type="spellStart"/>
            <w:r w:rsidR="00F95800" w:rsidRPr="00F95800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="00F95800" w:rsidRPr="00F95800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="00F95800" w:rsidRPr="00F95800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F95800" w:rsidRPr="00F95800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="00414962">
              <w:rPr>
                <w:rFonts w:ascii="Calibri" w:hAnsi="Calibri" w:cs="Calibri"/>
                <w:sz w:val="24"/>
                <w:szCs w:val="24"/>
              </w:rPr>
              <w:t>Camphora</w:t>
            </w:r>
            <w:proofErr w:type="spellEnd"/>
            <w:r w:rsidR="00414962">
              <w:rPr>
                <w:rFonts w:ascii="Calibri" w:hAnsi="Calibri" w:cs="Calibri"/>
                <w:sz w:val="24"/>
                <w:szCs w:val="24"/>
              </w:rPr>
              <w:t xml:space="preserve"> Volume</w:t>
            </w:r>
            <w:r w:rsidR="00B31F63">
              <w:rPr>
                <w:rFonts w:ascii="Calibri" w:hAnsi="Calibri" w:cs="Calibri"/>
                <w:sz w:val="24"/>
                <w:szCs w:val="24"/>
              </w:rPr>
              <w:t xml:space="preserve"> 25, No. 1, January</w:t>
            </w:r>
            <w:r w:rsidR="00F95800">
              <w:rPr>
                <w:rFonts w:ascii="Calibri" w:hAnsi="Calibri" w:cs="Calibri"/>
                <w:sz w:val="24"/>
                <w:szCs w:val="24"/>
              </w:rPr>
              <w:t xml:space="preserve"> 2017</w:t>
            </w:r>
          </w:p>
          <w:p w14:paraId="6AC95F40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3.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Ten Cases of Mumps Treated at a Primary Health Care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Center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in India, American Journal of Homoeopathic Medicine, Vol 110 Number 3 Autumn 2017 pp 19-23. This paper was based on a research study carried out at DGHD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Aali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Village.</w:t>
            </w:r>
          </w:p>
          <w:p w14:paraId="4A57FDC1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4.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>Bursting the Bubble: A Case of Secondary Infertility, Homoeopathic Links, 2017; 30(3): 179-182</w:t>
            </w:r>
          </w:p>
          <w:p w14:paraId="2CAEB759" w14:textId="77777777" w:rsidR="00FA4043" w:rsidRPr="0004796D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5.</w:t>
            </w:r>
            <w:r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Clinical Verification and Some Observations on a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Polychrest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 xml:space="preserve"> Homoeopathic Remedy Lach</w:t>
            </w:r>
            <w:r w:rsidRPr="0004796D">
              <w:rPr>
                <w:rFonts w:ascii="Calibri" w:hAnsi="Calibri" w:cs="Calibri"/>
                <w:sz w:val="24"/>
                <w:szCs w:val="24"/>
              </w:rPr>
              <w:t xml:space="preserve">esis </w:t>
            </w:r>
            <w:proofErr w:type="spellStart"/>
            <w:r w:rsidRPr="0004796D">
              <w:rPr>
                <w:rFonts w:ascii="Calibri" w:hAnsi="Calibri" w:cs="Calibri"/>
                <w:sz w:val="24"/>
                <w:szCs w:val="24"/>
              </w:rPr>
              <w:t>Muta</w:t>
            </w:r>
            <w:proofErr w:type="spellEnd"/>
            <w:r w:rsidRPr="0004796D">
              <w:rPr>
                <w:rFonts w:ascii="Calibri" w:hAnsi="Calibri" w:cs="Calibri"/>
                <w:sz w:val="24"/>
                <w:szCs w:val="24"/>
              </w:rPr>
              <w:t xml:space="preserve"> in a Primary Health </w:t>
            </w:r>
            <w:proofErr w:type="spellStart"/>
            <w:r w:rsidRPr="0004796D">
              <w:rPr>
                <w:rFonts w:ascii="Calibri" w:hAnsi="Calibri" w:cs="Calibri"/>
                <w:sz w:val="24"/>
                <w:szCs w:val="24"/>
              </w:rPr>
              <w:t>Center</w:t>
            </w:r>
            <w:proofErr w:type="spellEnd"/>
            <w:r w:rsidRPr="0004796D">
              <w:rPr>
                <w:rFonts w:ascii="Calibri" w:hAnsi="Calibri" w:cs="Calibri"/>
                <w:sz w:val="24"/>
                <w:szCs w:val="24"/>
              </w:rPr>
              <w:t xml:space="preserve">- </w:t>
            </w:r>
            <w:proofErr w:type="spellStart"/>
            <w:r w:rsidRPr="0004796D">
              <w:rPr>
                <w:rFonts w:ascii="Calibri" w:hAnsi="Calibri" w:cs="Calibri"/>
                <w:sz w:val="24"/>
                <w:szCs w:val="24"/>
              </w:rPr>
              <w:t>Int</w:t>
            </w:r>
            <w:proofErr w:type="spellEnd"/>
            <w:r w:rsidRPr="0004796D">
              <w:rPr>
                <w:rFonts w:ascii="Calibri" w:hAnsi="Calibri" w:cs="Calibri"/>
                <w:sz w:val="24"/>
                <w:szCs w:val="24"/>
              </w:rPr>
              <w:t xml:space="preserve"> J Complement Alt Med 2017, 8(4): 00269, DOI: 10.15406/ijcam.2017.08.00269</w:t>
            </w:r>
          </w:p>
          <w:p w14:paraId="45BC89D4" w14:textId="77777777" w:rsidR="00F95800" w:rsidRPr="0004796D" w:rsidRDefault="00F95800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04796D">
              <w:rPr>
                <w:rFonts w:ascii="Calibri" w:hAnsi="Calibri" w:cs="Calibri"/>
                <w:sz w:val="24"/>
                <w:szCs w:val="24"/>
              </w:rPr>
              <w:t xml:space="preserve">.        Re-learning the chef </w:t>
            </w:r>
            <w:proofErr w:type="spellStart"/>
            <w:r w:rsidRPr="0004796D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04796D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04796D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04796D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C0405C" w:rsidRPr="0004796D">
              <w:rPr>
                <w:rFonts w:ascii="Calibri" w:hAnsi="Calibri" w:cs="Calibri"/>
                <w:sz w:val="24"/>
                <w:szCs w:val="24"/>
              </w:rPr>
              <w:t>Digitalis</w:t>
            </w:r>
            <w:r w:rsidR="00B31F63" w:rsidRPr="0004796D">
              <w:rPr>
                <w:rFonts w:ascii="Calibri" w:hAnsi="Calibri" w:cs="Calibri"/>
                <w:sz w:val="24"/>
                <w:szCs w:val="24"/>
              </w:rPr>
              <w:t>, Vol 24, No. 2</w:t>
            </w:r>
            <w:r w:rsidRPr="0004796D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B31F63" w:rsidRPr="0004796D">
              <w:rPr>
                <w:rFonts w:ascii="Calibri" w:hAnsi="Calibri" w:cs="Calibri"/>
                <w:sz w:val="24"/>
                <w:szCs w:val="24"/>
              </w:rPr>
              <w:t>February</w:t>
            </w:r>
            <w:r w:rsidRPr="0004796D">
              <w:rPr>
                <w:rFonts w:ascii="Calibri" w:hAnsi="Calibri" w:cs="Calibri"/>
                <w:sz w:val="24"/>
                <w:szCs w:val="24"/>
              </w:rPr>
              <w:t xml:space="preserve"> 2017</w:t>
            </w:r>
          </w:p>
          <w:p w14:paraId="6D006234" w14:textId="77777777" w:rsidR="00F95800" w:rsidRPr="0004796D" w:rsidRDefault="00F95800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04796D">
              <w:rPr>
                <w:rFonts w:ascii="Calibri" w:hAnsi="Calibri" w:cs="Calibri"/>
                <w:sz w:val="24"/>
                <w:szCs w:val="24"/>
              </w:rPr>
              <w:t xml:space="preserve">6.        Re-learning the chef </w:t>
            </w:r>
            <w:proofErr w:type="spellStart"/>
            <w:r w:rsidRPr="0004796D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04796D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04796D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04796D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3F29C0" w:rsidRPr="0004796D">
              <w:rPr>
                <w:rFonts w:ascii="Calibri" w:hAnsi="Calibri" w:cs="Calibri"/>
                <w:sz w:val="24"/>
                <w:szCs w:val="24"/>
              </w:rPr>
              <w:t>Digitalis</w:t>
            </w:r>
            <w:r w:rsidR="0052711E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E04FC1">
              <w:rPr>
                <w:rFonts w:ascii="Calibri" w:hAnsi="Calibri" w:cs="Calibri"/>
                <w:sz w:val="24"/>
                <w:szCs w:val="24"/>
              </w:rPr>
              <w:t xml:space="preserve">Vol. 25, No </w:t>
            </w:r>
            <w:r w:rsidR="00FC394B">
              <w:rPr>
                <w:rFonts w:ascii="Calibri" w:hAnsi="Calibri" w:cs="Calibri"/>
                <w:sz w:val="24"/>
                <w:szCs w:val="24"/>
              </w:rPr>
              <w:t xml:space="preserve">4, </w:t>
            </w:r>
            <w:r w:rsidR="004A4AA5">
              <w:rPr>
                <w:rFonts w:ascii="Calibri" w:hAnsi="Calibri" w:cs="Calibri"/>
                <w:sz w:val="24"/>
                <w:szCs w:val="24"/>
              </w:rPr>
              <w:t>March</w:t>
            </w:r>
            <w:r w:rsidR="0009716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6B1D81">
              <w:rPr>
                <w:rFonts w:ascii="Calibri" w:hAnsi="Calibri" w:cs="Calibri"/>
                <w:sz w:val="24"/>
                <w:szCs w:val="24"/>
              </w:rPr>
              <w:t>2</w:t>
            </w:r>
            <w:r w:rsidRPr="0004796D">
              <w:rPr>
                <w:rFonts w:ascii="Calibri" w:hAnsi="Calibri" w:cs="Calibri"/>
                <w:sz w:val="24"/>
                <w:szCs w:val="24"/>
              </w:rPr>
              <w:t>017</w:t>
            </w:r>
          </w:p>
          <w:p w14:paraId="42C45D13" w14:textId="77777777" w:rsidR="00F95800" w:rsidRPr="0004796D" w:rsidRDefault="00F95800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04796D">
              <w:rPr>
                <w:rFonts w:ascii="Calibri" w:hAnsi="Calibri" w:cs="Calibri"/>
                <w:sz w:val="24"/>
                <w:szCs w:val="24"/>
              </w:rPr>
              <w:t xml:space="preserve">7.        Re-learning the chef </w:t>
            </w:r>
            <w:proofErr w:type="spellStart"/>
            <w:r w:rsidRPr="0004796D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04796D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04796D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04796D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3835EC" w:rsidRPr="0004796D">
              <w:rPr>
                <w:rFonts w:ascii="Calibri" w:hAnsi="Calibri" w:cs="Calibri"/>
                <w:sz w:val="24"/>
                <w:szCs w:val="24"/>
              </w:rPr>
              <w:t>Digitalis</w:t>
            </w:r>
            <w:r w:rsidR="00B31F63" w:rsidRPr="0004796D">
              <w:rPr>
                <w:rFonts w:ascii="Calibri" w:hAnsi="Calibri" w:cs="Calibri"/>
                <w:sz w:val="24"/>
                <w:szCs w:val="24"/>
              </w:rPr>
              <w:t>, Vol 25, No. 4</w:t>
            </w:r>
            <w:r w:rsidRPr="0004796D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B31F63" w:rsidRPr="0004796D">
              <w:rPr>
                <w:rFonts w:ascii="Calibri" w:hAnsi="Calibri" w:cs="Calibri"/>
                <w:sz w:val="24"/>
                <w:szCs w:val="24"/>
              </w:rPr>
              <w:t>April</w:t>
            </w:r>
            <w:r w:rsidRPr="0004796D">
              <w:rPr>
                <w:rFonts w:ascii="Calibri" w:hAnsi="Calibri" w:cs="Calibri"/>
                <w:sz w:val="24"/>
                <w:szCs w:val="24"/>
              </w:rPr>
              <w:t xml:space="preserve"> 2017</w:t>
            </w:r>
          </w:p>
          <w:p w14:paraId="0233893C" w14:textId="77777777" w:rsidR="00A36E4A" w:rsidRPr="0004796D" w:rsidRDefault="00F95800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04796D">
              <w:rPr>
                <w:rFonts w:ascii="Calibri" w:hAnsi="Calibri" w:cs="Calibri"/>
                <w:sz w:val="24"/>
                <w:szCs w:val="24"/>
              </w:rPr>
              <w:t xml:space="preserve">8.    </w:t>
            </w:r>
            <w:r w:rsidR="00A36E4A" w:rsidRPr="0004796D">
              <w:rPr>
                <w:rFonts w:ascii="Calibri" w:hAnsi="Calibri" w:cs="Calibri"/>
                <w:sz w:val="24"/>
                <w:szCs w:val="24"/>
              </w:rPr>
              <w:t xml:space="preserve">Re-learning the chef </w:t>
            </w:r>
            <w:proofErr w:type="spellStart"/>
            <w:r w:rsidR="00A36E4A" w:rsidRPr="0004796D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="00A36E4A" w:rsidRPr="0004796D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="00A36E4A" w:rsidRPr="0004796D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A36E4A" w:rsidRPr="0004796D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CF7C0B" w:rsidRPr="0004796D">
              <w:rPr>
                <w:rFonts w:ascii="Calibri" w:hAnsi="Calibri" w:cs="Calibri"/>
                <w:sz w:val="24"/>
                <w:szCs w:val="24"/>
              </w:rPr>
              <w:t>Digitalis</w:t>
            </w:r>
            <w:r w:rsidR="00A36E4A" w:rsidRPr="0004796D">
              <w:rPr>
                <w:rFonts w:ascii="Calibri" w:hAnsi="Calibri" w:cs="Calibri"/>
                <w:sz w:val="24"/>
                <w:szCs w:val="24"/>
              </w:rPr>
              <w:t>, Vol 25, No. 5, May 2017</w:t>
            </w:r>
          </w:p>
          <w:p w14:paraId="0E24626C" w14:textId="77777777" w:rsidR="00A36E4A" w:rsidRPr="00A36E4A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04796D">
              <w:rPr>
                <w:rFonts w:ascii="Calibri" w:hAnsi="Calibri" w:cs="Calibri"/>
                <w:sz w:val="24"/>
                <w:szCs w:val="24"/>
              </w:rPr>
              <w:t xml:space="preserve">9.     Re-learning the chef </w:t>
            </w:r>
            <w:proofErr w:type="spellStart"/>
            <w:r w:rsidRPr="0004796D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04796D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04796D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04796D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9E6909" w:rsidRPr="0004796D">
              <w:rPr>
                <w:rFonts w:ascii="Calibri" w:hAnsi="Calibri" w:cs="Calibri"/>
                <w:sz w:val="24"/>
                <w:szCs w:val="24"/>
              </w:rPr>
              <w:t>Guaiacum</w:t>
            </w:r>
            <w:r w:rsidRPr="0004796D">
              <w:rPr>
                <w:rFonts w:ascii="Calibri" w:hAnsi="Calibri" w:cs="Calibri"/>
                <w:sz w:val="24"/>
                <w:szCs w:val="24"/>
              </w:rPr>
              <w:t>, V</w:t>
            </w:r>
            <w:r>
              <w:rPr>
                <w:rFonts w:ascii="Calibri" w:hAnsi="Calibri" w:cs="Calibri"/>
                <w:sz w:val="24"/>
                <w:szCs w:val="24"/>
              </w:rPr>
              <w:t>ol 25, No. 6, June 2017</w:t>
            </w:r>
          </w:p>
          <w:p w14:paraId="24E06F61" w14:textId="77777777" w:rsidR="00A36E4A" w:rsidRPr="00A36E4A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36E4A">
              <w:rPr>
                <w:rFonts w:ascii="Calibri" w:hAnsi="Calibri" w:cs="Calibri"/>
                <w:sz w:val="24"/>
                <w:szCs w:val="24"/>
              </w:rPr>
              <w:t xml:space="preserve">10.        Re-learning the chef </w:t>
            </w:r>
            <w:proofErr w:type="spellStart"/>
            <w:r w:rsidRPr="00A36E4A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A36E4A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A36E4A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A36E4A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="00C12D09">
              <w:rPr>
                <w:rFonts w:ascii="Calibri" w:hAnsi="Calibri" w:cs="Calibri"/>
                <w:sz w:val="24"/>
                <w:szCs w:val="24"/>
              </w:rPr>
              <w:t>Guaiscum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 Vol 25, No. 7, July 2017</w:t>
            </w:r>
          </w:p>
          <w:p w14:paraId="511D91D0" w14:textId="77777777" w:rsidR="00A36E4A" w:rsidRPr="00A36E4A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36E4A">
              <w:rPr>
                <w:rFonts w:ascii="Calibri" w:hAnsi="Calibri" w:cs="Calibri"/>
                <w:sz w:val="24"/>
                <w:szCs w:val="24"/>
              </w:rPr>
              <w:t xml:space="preserve">11.        Re-learning the chef </w:t>
            </w:r>
            <w:proofErr w:type="spellStart"/>
            <w:r w:rsidRPr="00A36E4A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A36E4A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A36E4A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A36E4A">
              <w:rPr>
                <w:rFonts w:ascii="Calibri" w:hAnsi="Calibri" w:cs="Calibri"/>
                <w:sz w:val="24"/>
                <w:szCs w:val="24"/>
              </w:rPr>
              <w:t xml:space="preserve"> Pura,</w:t>
            </w:r>
            <w:r w:rsidR="000A31A1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E97A65">
              <w:rPr>
                <w:rFonts w:ascii="Calibri" w:hAnsi="Calibri" w:cs="Calibri"/>
                <w:sz w:val="24"/>
                <w:szCs w:val="24"/>
              </w:rPr>
              <w:t>Oleander,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Vol 25, No. 8, August 2017</w:t>
            </w:r>
          </w:p>
          <w:p w14:paraId="766FAD87" w14:textId="77777777" w:rsidR="00A36E4A" w:rsidRPr="00A36E4A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36E4A">
              <w:rPr>
                <w:rFonts w:ascii="Calibri" w:hAnsi="Calibri" w:cs="Calibri"/>
                <w:sz w:val="24"/>
                <w:szCs w:val="24"/>
              </w:rPr>
              <w:t xml:space="preserve">12.        Re-learning the chef </w:t>
            </w:r>
            <w:proofErr w:type="spellStart"/>
            <w:r w:rsidRPr="00A36E4A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A36E4A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A36E4A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A36E4A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4A59CB" w:rsidRPr="004A59CB">
              <w:rPr>
                <w:rFonts w:ascii="Calibri" w:hAnsi="Calibri" w:cs="Calibri"/>
                <w:sz w:val="24"/>
                <w:szCs w:val="24"/>
              </w:rPr>
              <w:t>Cannabis sativa</w:t>
            </w:r>
            <w:r w:rsidRPr="004A59CB"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Vol 25, No. 9, September 2017</w:t>
            </w:r>
          </w:p>
          <w:p w14:paraId="3561137F" w14:textId="77777777" w:rsidR="00A36E4A" w:rsidRPr="00A36E4A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36E4A">
              <w:rPr>
                <w:rFonts w:ascii="Calibri" w:hAnsi="Calibri" w:cs="Calibri"/>
                <w:sz w:val="24"/>
                <w:szCs w:val="24"/>
              </w:rPr>
              <w:t xml:space="preserve">13.        Re-learning the chef </w:t>
            </w:r>
            <w:proofErr w:type="spellStart"/>
            <w:r w:rsidRPr="00A36E4A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A36E4A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A36E4A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A36E4A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A36E4A">
              <w:rPr>
                <w:rFonts w:ascii="Calibri" w:hAnsi="Calibri" w:cs="Calibri"/>
                <w:sz w:val="24"/>
                <w:szCs w:val="24"/>
              </w:rPr>
              <w:t>Pura,</w:t>
            </w:r>
            <w:r w:rsidR="007756D6">
              <w:rPr>
                <w:rFonts w:ascii="Calibri" w:hAnsi="Calibri" w:cs="Calibri"/>
                <w:sz w:val="24"/>
                <w:szCs w:val="24"/>
              </w:rPr>
              <w:t>Cannabis</w:t>
            </w:r>
            <w:proofErr w:type="spellEnd"/>
            <w:r w:rsidR="007756D6">
              <w:rPr>
                <w:rFonts w:ascii="Calibri" w:hAnsi="Calibri" w:cs="Calibri"/>
                <w:sz w:val="24"/>
                <w:szCs w:val="24"/>
              </w:rPr>
              <w:t xml:space="preserve"> sativa</w:t>
            </w:r>
            <w:r w:rsidRPr="00A36E4A">
              <w:rPr>
                <w:rFonts w:ascii="Calibri" w:hAnsi="Calibri" w:cs="Calibri"/>
                <w:sz w:val="24"/>
                <w:szCs w:val="24"/>
              </w:rPr>
              <w:t>, Vol 25, No. 10, Octo</w:t>
            </w:r>
            <w:r>
              <w:rPr>
                <w:rFonts w:ascii="Calibri" w:hAnsi="Calibri" w:cs="Calibri"/>
                <w:sz w:val="24"/>
                <w:szCs w:val="24"/>
              </w:rPr>
              <w:t>ber 2017</w:t>
            </w:r>
          </w:p>
          <w:p w14:paraId="6835C7ED" w14:textId="77777777" w:rsidR="00A36E4A" w:rsidRPr="00A36E4A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36E4A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14.        Re-learning the chef </w:t>
            </w:r>
            <w:proofErr w:type="spellStart"/>
            <w:r w:rsidRPr="00A36E4A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A36E4A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A36E4A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A36E4A">
              <w:rPr>
                <w:rFonts w:ascii="Calibri" w:hAnsi="Calibri" w:cs="Calibri"/>
                <w:sz w:val="24"/>
                <w:szCs w:val="24"/>
              </w:rPr>
              <w:t xml:space="preserve"> Pura,</w:t>
            </w:r>
            <w:r w:rsidR="00FC0963">
              <w:rPr>
                <w:rFonts w:ascii="Calibri" w:hAnsi="Calibri" w:cs="Calibri"/>
                <w:sz w:val="24"/>
                <w:szCs w:val="24"/>
              </w:rPr>
              <w:t xml:space="preserve"> Cannabis </w:t>
            </w:r>
            <w:proofErr w:type="spellStart"/>
            <w:r w:rsidR="00FC0963">
              <w:rPr>
                <w:rFonts w:ascii="Calibri" w:hAnsi="Calibri" w:cs="Calibri"/>
                <w:sz w:val="24"/>
                <w:szCs w:val="24"/>
              </w:rPr>
              <w:t>sativis</w:t>
            </w:r>
            <w:proofErr w:type="spellEnd"/>
            <w:r w:rsidR="00FC0963"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Vol 25, No. 11, November 2017</w:t>
            </w:r>
          </w:p>
          <w:p w14:paraId="7243B24D" w14:textId="77777777" w:rsidR="00F95800" w:rsidRPr="00FA4043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36E4A">
              <w:rPr>
                <w:rFonts w:ascii="Calibri" w:hAnsi="Calibri" w:cs="Calibri"/>
                <w:sz w:val="24"/>
                <w:szCs w:val="24"/>
              </w:rPr>
              <w:t xml:space="preserve">15.        Re-learning the chef </w:t>
            </w:r>
            <w:proofErr w:type="spellStart"/>
            <w:r w:rsidRPr="00A36E4A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A36E4A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A36E4A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A36E4A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405D3F">
              <w:rPr>
                <w:rFonts w:ascii="Calibri" w:hAnsi="Calibri" w:cs="Calibri"/>
                <w:sz w:val="24"/>
                <w:szCs w:val="24"/>
              </w:rPr>
              <w:t xml:space="preserve">Bismuth, </w:t>
            </w:r>
            <w:r>
              <w:rPr>
                <w:rFonts w:ascii="Calibri" w:hAnsi="Calibri" w:cs="Calibri"/>
                <w:sz w:val="24"/>
                <w:szCs w:val="24"/>
              </w:rPr>
              <w:t>Vol 25, No. 12, December 2017</w:t>
            </w:r>
            <w:r w:rsidR="00F95800" w:rsidRPr="00F95800">
              <w:rPr>
                <w:rFonts w:ascii="Calibri" w:hAnsi="Calibri" w:cs="Calibri"/>
                <w:sz w:val="24"/>
                <w:szCs w:val="24"/>
              </w:rPr>
              <w:t xml:space="preserve">  </w:t>
            </w:r>
          </w:p>
          <w:p w14:paraId="2A1C20B2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141F15B9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07911182" w14:textId="77777777" w:rsidR="00FA4043" w:rsidRPr="00A36E4A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A36E4A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2018</w:t>
            </w:r>
          </w:p>
          <w:p w14:paraId="63595DA6" w14:textId="77777777" w:rsidR="00B31F63" w:rsidRDefault="00B31F6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1.</w:t>
            </w:r>
            <w:r w:rsidR="00A36E4A" w:rsidRPr="00B31F6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36E4A">
              <w:rPr>
                <w:rFonts w:ascii="Calibri" w:hAnsi="Calibri" w:cs="Calibri"/>
                <w:sz w:val="24"/>
                <w:szCs w:val="24"/>
              </w:rPr>
              <w:t xml:space="preserve">          </w:t>
            </w:r>
            <w:r w:rsidR="00A36E4A" w:rsidRPr="00B31F63">
              <w:rPr>
                <w:rFonts w:ascii="Calibri" w:hAnsi="Calibri" w:cs="Calibri"/>
                <w:sz w:val="24"/>
                <w:szCs w:val="24"/>
              </w:rPr>
              <w:t xml:space="preserve">Re-learning the chef </w:t>
            </w:r>
            <w:proofErr w:type="spellStart"/>
            <w:r w:rsidR="00A36E4A" w:rsidRPr="00B31F6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="00A36E4A" w:rsidRPr="00B31F6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="00A36E4A" w:rsidRPr="00B31F6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A36E4A" w:rsidRPr="00B31F63">
              <w:rPr>
                <w:rFonts w:ascii="Calibri" w:hAnsi="Calibri" w:cs="Calibri"/>
                <w:sz w:val="24"/>
                <w:szCs w:val="24"/>
              </w:rPr>
              <w:t xml:space="preserve"> Pura,</w:t>
            </w:r>
            <w:r w:rsidR="00F77045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0F77045">
              <w:rPr>
                <w:rFonts w:ascii="Calibri" w:hAnsi="Calibri" w:cs="Calibri"/>
                <w:sz w:val="24"/>
                <w:szCs w:val="24"/>
              </w:rPr>
              <w:t>Angustra</w:t>
            </w:r>
            <w:proofErr w:type="spellEnd"/>
            <w:r w:rsidR="00F77045">
              <w:rPr>
                <w:rFonts w:ascii="Calibri" w:hAnsi="Calibri" w:cs="Calibri"/>
                <w:sz w:val="24"/>
                <w:szCs w:val="24"/>
              </w:rPr>
              <w:t xml:space="preserve"> Vera</w:t>
            </w:r>
            <w:r w:rsidR="00A36E4A">
              <w:rPr>
                <w:rFonts w:ascii="Calibri" w:hAnsi="Calibri" w:cs="Calibri"/>
                <w:sz w:val="24"/>
                <w:szCs w:val="24"/>
              </w:rPr>
              <w:t>, Vol 26, No. 1, January 2018</w:t>
            </w:r>
          </w:p>
          <w:p w14:paraId="766A96B2" w14:textId="77777777" w:rsidR="00B31F63" w:rsidRPr="00FA4043" w:rsidRDefault="00B31F6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68549B">
              <w:rPr>
                <w:rFonts w:ascii="Calibri" w:hAnsi="Calibri" w:cs="Calibri"/>
                <w:sz w:val="24"/>
                <w:szCs w:val="24"/>
              </w:rPr>
              <w:t xml:space="preserve">2. </w:t>
            </w:r>
            <w:r w:rsidR="00A36E4A" w:rsidRPr="0068549B">
              <w:rPr>
                <w:rFonts w:ascii="Calibri" w:hAnsi="Calibri" w:cs="Calibri"/>
                <w:sz w:val="24"/>
                <w:szCs w:val="24"/>
              </w:rPr>
              <w:t xml:space="preserve">          Re-learning the chef </w:t>
            </w:r>
            <w:proofErr w:type="spellStart"/>
            <w:r w:rsidR="00A36E4A" w:rsidRPr="0068549B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="00A36E4A" w:rsidRPr="0068549B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="00A36E4A" w:rsidRPr="0068549B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A36E4A" w:rsidRPr="0068549B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="009359AD" w:rsidRPr="0068549B">
              <w:rPr>
                <w:rFonts w:ascii="Calibri" w:hAnsi="Calibri" w:cs="Calibri"/>
                <w:sz w:val="24"/>
                <w:szCs w:val="24"/>
              </w:rPr>
              <w:t>Aungustra</w:t>
            </w:r>
            <w:proofErr w:type="spellEnd"/>
            <w:r w:rsidR="009359AD" w:rsidRPr="0068549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09359AD" w:rsidRPr="0068549B">
              <w:rPr>
                <w:rFonts w:ascii="Calibri" w:hAnsi="Calibri" w:cs="Calibri"/>
                <w:sz w:val="24"/>
                <w:szCs w:val="24"/>
              </w:rPr>
              <w:t>vera</w:t>
            </w:r>
            <w:proofErr w:type="spellEnd"/>
            <w:r w:rsidR="00A36E4A" w:rsidRPr="0068549B">
              <w:rPr>
                <w:rFonts w:ascii="Calibri" w:hAnsi="Calibri" w:cs="Calibri"/>
                <w:sz w:val="24"/>
                <w:szCs w:val="24"/>
              </w:rPr>
              <w:t>, Vol 26, No. 2, February 2018</w:t>
            </w:r>
          </w:p>
          <w:p w14:paraId="7224325B" w14:textId="77777777" w:rsidR="00FA4043" w:rsidRPr="00FA4043" w:rsidRDefault="00B31F6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Topical Homeopathic Application in a Stage IV Decubitus Ulcer, American Journal of Homoeopathic Medicine, Vol 111 Number 1 Spring 2018 pp 23-25. </w:t>
            </w:r>
          </w:p>
          <w:p w14:paraId="71ACCB76" w14:textId="77777777" w:rsidR="00FA4043" w:rsidRPr="00FA4043" w:rsidRDefault="00B31F6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>HOMOEOPATHY &amp; PSYCHIATRY: AN EXPERIENCE IN A CASE OF OBSESSIVE COMPULSIVE DISORDER, Homoeopathic Links, 2018</w:t>
            </w:r>
          </w:p>
          <w:p w14:paraId="0D065832" w14:textId="77777777" w:rsidR="00FA4043" w:rsidRDefault="00B31F6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>.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ab/>
              <w:t xml:space="preserve">HOMOEOPATHIC TREATMENT IN A CASE OF ABNORMAL UTERINE BLEEDING AND HEMATOMETRA, American Journal of Homoeopathic Medicine, Vol 111 </w:t>
            </w:r>
          </w:p>
          <w:p w14:paraId="4772200D" w14:textId="77777777" w:rsidR="00A36E4A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6.</w:t>
            </w:r>
            <w:r w:rsidRPr="00B31F6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        </w:t>
            </w:r>
            <w:r w:rsidRPr="00B31F63">
              <w:rPr>
                <w:rFonts w:ascii="Calibri" w:hAnsi="Calibri" w:cs="Calibri"/>
                <w:sz w:val="24"/>
                <w:szCs w:val="24"/>
              </w:rPr>
              <w:t xml:space="preserve">Re-learning the chef </w:t>
            </w:r>
            <w:proofErr w:type="spellStart"/>
            <w:r w:rsidRPr="00B31F6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B31F6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B31F6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B31F6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7B7E11" w:rsidRPr="007B7E11">
              <w:rPr>
                <w:rFonts w:ascii="Calibri" w:hAnsi="Calibri" w:cs="Calibri"/>
                <w:sz w:val="24"/>
                <w:szCs w:val="24"/>
              </w:rPr>
              <w:t>Rheum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Vol 26, No. 3, March 2018</w:t>
            </w:r>
          </w:p>
          <w:p w14:paraId="00445ACF" w14:textId="77777777" w:rsidR="00A36E4A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7.</w:t>
            </w:r>
            <w:r w:rsidRPr="00B31F6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        </w:t>
            </w:r>
            <w:r w:rsidRPr="00B31F63">
              <w:rPr>
                <w:rFonts w:ascii="Calibri" w:hAnsi="Calibri" w:cs="Calibri"/>
                <w:sz w:val="24"/>
                <w:szCs w:val="24"/>
              </w:rPr>
              <w:t xml:space="preserve">Re-learning the chef </w:t>
            </w:r>
            <w:proofErr w:type="spellStart"/>
            <w:r w:rsidRPr="00B31F6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B31F6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B31F6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B31F6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2856DB" w:rsidRPr="002856DB">
              <w:rPr>
                <w:rFonts w:ascii="Calibri" w:hAnsi="Calibri" w:cs="Calibri"/>
                <w:sz w:val="24"/>
                <w:szCs w:val="24"/>
              </w:rPr>
              <w:t>Magnum</w:t>
            </w:r>
            <w:r w:rsidR="007736EA" w:rsidRPr="002856D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07736EA" w:rsidRPr="002856DB">
              <w:rPr>
                <w:rFonts w:ascii="Calibri" w:hAnsi="Calibri" w:cs="Calibri"/>
                <w:sz w:val="24"/>
                <w:szCs w:val="24"/>
              </w:rPr>
              <w:t>aceticum</w:t>
            </w:r>
            <w:proofErr w:type="spellEnd"/>
            <w:r w:rsidR="007736EA" w:rsidRPr="002856DB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2856DB">
              <w:rPr>
                <w:rFonts w:ascii="Calibri" w:hAnsi="Calibri" w:cs="Calibri"/>
                <w:sz w:val="24"/>
                <w:szCs w:val="24"/>
              </w:rPr>
              <w:t>Vol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26, No. 4, April 2018</w:t>
            </w:r>
          </w:p>
          <w:p w14:paraId="595C60A2" w14:textId="77777777" w:rsidR="00B31F63" w:rsidRPr="00B31F63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8. </w:t>
            </w:r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Re-learning the chef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8E25CB">
              <w:rPr>
                <w:rFonts w:ascii="Calibri" w:hAnsi="Calibri" w:cs="Calibri"/>
                <w:sz w:val="24"/>
                <w:szCs w:val="24"/>
              </w:rPr>
              <w:t>Magnum</w:t>
            </w:r>
            <w:r w:rsidR="007B7E11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08E25CB">
              <w:rPr>
                <w:rFonts w:ascii="Calibri" w:hAnsi="Calibri" w:cs="Calibri"/>
                <w:sz w:val="24"/>
                <w:szCs w:val="24"/>
              </w:rPr>
              <w:t>aceticum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 Vol 26</w:t>
            </w:r>
            <w:r w:rsidR="00B31F63">
              <w:rPr>
                <w:rFonts w:ascii="Calibri" w:hAnsi="Calibri" w:cs="Calibri"/>
                <w:sz w:val="24"/>
                <w:szCs w:val="24"/>
              </w:rPr>
              <w:t>, No. 5, May 2018</w:t>
            </w:r>
          </w:p>
          <w:p w14:paraId="47F411DA" w14:textId="77777777" w:rsidR="00B31F63" w:rsidRPr="00B31F63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.     Re-learning the chef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Nux</w:t>
            </w:r>
            <w:proofErr w:type="spellEnd"/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vomica, Vol 26</w:t>
            </w:r>
            <w:r w:rsidR="00B31F63">
              <w:rPr>
                <w:rFonts w:ascii="Calibri" w:hAnsi="Calibri" w:cs="Calibri"/>
                <w:sz w:val="24"/>
                <w:szCs w:val="24"/>
              </w:rPr>
              <w:t>, No. 6, June 2018</w:t>
            </w:r>
          </w:p>
          <w:p w14:paraId="795DA8BD" w14:textId="77777777" w:rsidR="00B31F63" w:rsidRPr="00B31F63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.        Re-learning the chef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Nux</w:t>
            </w:r>
            <w:proofErr w:type="spellEnd"/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vomica, Vol 26</w:t>
            </w:r>
            <w:r w:rsidR="00B31F63">
              <w:rPr>
                <w:rFonts w:ascii="Calibri" w:hAnsi="Calibri" w:cs="Calibri"/>
                <w:sz w:val="24"/>
                <w:szCs w:val="24"/>
              </w:rPr>
              <w:t>, No. 7, July 2018</w:t>
            </w:r>
          </w:p>
          <w:p w14:paraId="191F64FB" w14:textId="77777777" w:rsidR="00B31F63" w:rsidRPr="00B31F63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11</w:t>
            </w:r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.        Re-learning the chef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Nux</w:t>
            </w:r>
            <w:proofErr w:type="spellEnd"/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 vo</w:t>
            </w:r>
            <w:r>
              <w:rPr>
                <w:rFonts w:ascii="Calibri" w:hAnsi="Calibri" w:cs="Calibri"/>
                <w:sz w:val="24"/>
                <w:szCs w:val="24"/>
              </w:rPr>
              <w:t>mica, Vol 26</w:t>
            </w:r>
            <w:r w:rsidR="00B31F63">
              <w:rPr>
                <w:rFonts w:ascii="Calibri" w:hAnsi="Calibri" w:cs="Calibri"/>
                <w:sz w:val="24"/>
                <w:szCs w:val="24"/>
              </w:rPr>
              <w:t>, No. 8, August 2018</w:t>
            </w:r>
          </w:p>
          <w:p w14:paraId="6471B0A5" w14:textId="77777777" w:rsidR="00B31F63" w:rsidRPr="00B31F63" w:rsidRDefault="00B31F6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B31F63">
              <w:rPr>
                <w:rFonts w:ascii="Calibri" w:hAnsi="Calibri" w:cs="Calibri"/>
                <w:sz w:val="24"/>
                <w:szCs w:val="24"/>
              </w:rPr>
              <w:t xml:space="preserve">12.        Re-learning the chef </w:t>
            </w:r>
            <w:proofErr w:type="spellStart"/>
            <w:r w:rsidRPr="00B31F6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B31F6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B31F6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B31F6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="00A36E4A">
              <w:rPr>
                <w:rFonts w:ascii="Calibri" w:hAnsi="Calibri" w:cs="Calibri"/>
                <w:sz w:val="24"/>
                <w:szCs w:val="24"/>
              </w:rPr>
              <w:t>Nux</w:t>
            </w:r>
            <w:proofErr w:type="spellEnd"/>
            <w:r w:rsidR="00A36E4A">
              <w:rPr>
                <w:rFonts w:ascii="Calibri" w:hAnsi="Calibri" w:cs="Calibri"/>
                <w:sz w:val="24"/>
                <w:szCs w:val="24"/>
              </w:rPr>
              <w:t xml:space="preserve"> vomica, Vol 26</w:t>
            </w:r>
            <w:r>
              <w:rPr>
                <w:rFonts w:ascii="Calibri" w:hAnsi="Calibri" w:cs="Calibri"/>
                <w:sz w:val="24"/>
                <w:szCs w:val="24"/>
              </w:rPr>
              <w:t>, No. 9, September</w:t>
            </w:r>
            <w:r w:rsidRPr="00B31F63">
              <w:rPr>
                <w:rFonts w:ascii="Calibri" w:hAnsi="Calibri" w:cs="Calibri"/>
                <w:sz w:val="24"/>
                <w:szCs w:val="24"/>
              </w:rPr>
              <w:t xml:space="preserve"> 2018</w:t>
            </w:r>
          </w:p>
          <w:p w14:paraId="7892A45F" w14:textId="77777777" w:rsidR="00B31F63" w:rsidRPr="00B31F63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13</w:t>
            </w:r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.        Re-learning the chef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Nux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vomica, Vol 26</w:t>
            </w:r>
            <w:r w:rsidR="00B31F63">
              <w:rPr>
                <w:rFonts w:ascii="Calibri" w:hAnsi="Calibri" w:cs="Calibri"/>
                <w:sz w:val="24"/>
                <w:szCs w:val="24"/>
              </w:rPr>
              <w:t xml:space="preserve">, No. 10, </w:t>
            </w:r>
            <w:r>
              <w:rPr>
                <w:rFonts w:ascii="Calibri" w:hAnsi="Calibri" w:cs="Calibri"/>
                <w:sz w:val="24"/>
                <w:szCs w:val="24"/>
              </w:rPr>
              <w:t>October</w:t>
            </w:r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 2018</w:t>
            </w:r>
          </w:p>
          <w:p w14:paraId="2CB8C913" w14:textId="77777777" w:rsidR="00B31F63" w:rsidRPr="00B31F63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14</w:t>
            </w:r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.        Re-learning the chef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Nux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vomica, Vol 26, No. 11, November 2018</w:t>
            </w:r>
          </w:p>
          <w:p w14:paraId="48069B6B" w14:textId="77777777" w:rsidR="00B31F63" w:rsidRDefault="00A36E4A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15</w:t>
            </w:r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.        Re-learning the chef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="00B31F63" w:rsidRPr="00B31F63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="00B31F63" w:rsidRPr="00B31F63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Pura, Sarsaparilla, Vol 26, No. 12, December 2018</w:t>
            </w:r>
          </w:p>
          <w:p w14:paraId="40853695" w14:textId="77777777" w:rsidR="00FC32AB" w:rsidRDefault="00FC32AB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16. </w:t>
            </w:r>
            <w:r w:rsidR="0022387E">
              <w:rPr>
                <w:rFonts w:ascii="Calibri" w:hAnsi="Calibri" w:cs="Calibri"/>
                <w:sz w:val="24"/>
                <w:szCs w:val="24"/>
              </w:rPr>
              <w:t xml:space="preserve">     </w:t>
            </w:r>
            <w:r w:rsidRPr="00FC32AB">
              <w:rPr>
                <w:rFonts w:ascii="Calibri" w:hAnsi="Calibri" w:cs="Calibri"/>
                <w:sz w:val="24"/>
                <w:szCs w:val="24"/>
              </w:rPr>
              <w:t xml:space="preserve">Retrospective Analysis of Usage of a </w:t>
            </w:r>
            <w:proofErr w:type="spellStart"/>
            <w:r w:rsidRPr="00FC32AB">
              <w:rPr>
                <w:rFonts w:ascii="Calibri" w:hAnsi="Calibri" w:cs="Calibri"/>
                <w:sz w:val="24"/>
                <w:szCs w:val="24"/>
              </w:rPr>
              <w:t>Polychrest</w:t>
            </w:r>
            <w:proofErr w:type="spellEnd"/>
            <w:r w:rsidRPr="00FC32AB">
              <w:rPr>
                <w:rFonts w:ascii="Calibri" w:hAnsi="Calibri" w:cs="Calibri"/>
                <w:sz w:val="24"/>
                <w:szCs w:val="24"/>
              </w:rPr>
              <w:t xml:space="preserve"> Homeopathic Remedy, Lache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sis, in a Primary Health Centre; </w:t>
            </w:r>
            <w:r w:rsidRPr="00FC32AB">
              <w:rPr>
                <w:rFonts w:ascii="Calibri" w:hAnsi="Calibri" w:cs="Calibri"/>
                <w:sz w:val="24"/>
                <w:szCs w:val="24"/>
              </w:rPr>
              <w:lastRenderedPageBreak/>
              <w:t>Homeopathy 107 (S 01), P031</w:t>
            </w:r>
          </w:p>
          <w:p w14:paraId="518BBC62" w14:textId="77777777" w:rsidR="00FC32AB" w:rsidRPr="00FA4043" w:rsidRDefault="00FC32AB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17. </w:t>
            </w:r>
            <w:r w:rsidR="0022387E">
              <w:rPr>
                <w:rFonts w:ascii="Calibri" w:hAnsi="Calibri" w:cs="Calibri"/>
                <w:sz w:val="24"/>
                <w:szCs w:val="24"/>
              </w:rPr>
              <w:t xml:space="preserve">     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Homeopathy and Psychiatry; </w:t>
            </w:r>
            <w:proofErr w:type="spellStart"/>
            <w:r w:rsidRPr="00FC32AB">
              <w:rPr>
                <w:rFonts w:ascii="Calibri" w:hAnsi="Calibri" w:cs="Calibri"/>
                <w:sz w:val="24"/>
                <w:szCs w:val="24"/>
              </w:rPr>
              <w:t>Homœopathic</w:t>
            </w:r>
            <w:proofErr w:type="spellEnd"/>
            <w:r w:rsidRPr="00FC32AB">
              <w:rPr>
                <w:rFonts w:ascii="Calibri" w:hAnsi="Calibri" w:cs="Calibri"/>
                <w:sz w:val="24"/>
                <w:szCs w:val="24"/>
              </w:rPr>
              <w:t xml:space="preserve"> Links 31 (03), 193-197</w:t>
            </w:r>
          </w:p>
          <w:p w14:paraId="78C6D5AA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7EFFC155" w14:textId="77777777" w:rsidR="00FA4043" w:rsidRPr="00682388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682388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2019</w:t>
            </w:r>
          </w:p>
          <w:p w14:paraId="34A8CD58" w14:textId="77777777" w:rsidR="00FA4043" w:rsidRDefault="0068238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1.</w:t>
            </w:r>
            <w:r>
              <w:rPr>
                <w:rFonts w:ascii="Calibri" w:hAnsi="Calibri" w:cs="Calibri"/>
                <w:sz w:val="24"/>
                <w:szCs w:val="24"/>
              </w:rPr>
              <w:tab/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6F126C" w:rsidRPr="006F126C">
              <w:rPr>
                <w:rFonts w:ascii="Calibri" w:hAnsi="Calibri" w:cs="Calibri"/>
                <w:sz w:val="24"/>
                <w:szCs w:val="24"/>
              </w:rPr>
              <w:t>A Retrospective Study of the Efficacy of Homeopathic Treatment on Patients with Substance Abuse Disorder A</w:t>
            </w:r>
            <w:r w:rsidR="006F126C">
              <w:rPr>
                <w:rFonts w:ascii="Calibri" w:hAnsi="Calibri" w:cs="Calibri"/>
                <w:sz w:val="24"/>
                <w:szCs w:val="24"/>
              </w:rPr>
              <w:t xml:space="preserve">ttending Primary Health </w:t>
            </w:r>
            <w:proofErr w:type="spellStart"/>
            <w:r w:rsidR="006F126C">
              <w:rPr>
                <w:rFonts w:ascii="Calibri" w:hAnsi="Calibri" w:cs="Calibri"/>
                <w:sz w:val="24"/>
                <w:szCs w:val="24"/>
              </w:rPr>
              <w:t>Centers</w:t>
            </w:r>
            <w:proofErr w:type="spellEnd"/>
            <w:r w:rsidR="006F126C">
              <w:rPr>
                <w:rFonts w:ascii="Calibri" w:hAnsi="Calibri" w:cs="Calibri"/>
                <w:sz w:val="24"/>
                <w:szCs w:val="24"/>
              </w:rPr>
              <w:t xml:space="preserve">; </w:t>
            </w:r>
            <w:r w:rsidR="006F126C" w:rsidRPr="006F126C">
              <w:rPr>
                <w:rFonts w:ascii="Calibri" w:hAnsi="Calibri" w:cs="Calibri"/>
                <w:sz w:val="24"/>
                <w:szCs w:val="24"/>
              </w:rPr>
              <w:t>American Journal of Homeopathic Medicine 112 (4), 18-22</w:t>
            </w:r>
          </w:p>
          <w:p w14:paraId="4ADA7F5C" w14:textId="77777777" w:rsidR="00682388" w:rsidRPr="00682388" w:rsidRDefault="0068238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2. </w:t>
            </w:r>
            <w:r w:rsidRPr="00682388">
              <w:rPr>
                <w:rFonts w:ascii="Calibri" w:hAnsi="Calibri" w:cs="Calibri"/>
                <w:sz w:val="24"/>
                <w:szCs w:val="24"/>
              </w:rPr>
              <w:t xml:space="preserve">Re-learning the chef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>… Materia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Pura, Sarsaparilla, Vol 27</w:t>
            </w:r>
            <w:r w:rsidRPr="00682388">
              <w:rPr>
                <w:rFonts w:ascii="Calibri" w:hAnsi="Calibri" w:cs="Calibri"/>
                <w:sz w:val="24"/>
                <w:szCs w:val="24"/>
              </w:rPr>
              <w:t>, No. 1, January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2019</w:t>
            </w:r>
          </w:p>
          <w:p w14:paraId="3B54D6D2" w14:textId="77777777" w:rsidR="00682388" w:rsidRDefault="0068238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  <w:r w:rsidRPr="00682388">
              <w:rPr>
                <w:rFonts w:ascii="Calibri" w:hAnsi="Calibri" w:cs="Calibri"/>
                <w:sz w:val="24"/>
                <w:szCs w:val="24"/>
              </w:rPr>
              <w:t xml:space="preserve">.           Re-learning the chef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d'œuvr</w:t>
            </w:r>
            <w:r>
              <w:rPr>
                <w:rFonts w:ascii="Calibri" w:hAnsi="Calibri" w:cs="Calibri"/>
                <w:sz w:val="24"/>
                <w:szCs w:val="24"/>
              </w:rPr>
              <w:t>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Pura, Sarsaparilla, Vol 27, No. 2, February 2019</w:t>
            </w:r>
          </w:p>
          <w:p w14:paraId="40C20D6E" w14:textId="77777777" w:rsidR="00682388" w:rsidRPr="00682388" w:rsidRDefault="0068238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4. </w:t>
            </w:r>
            <w:r w:rsidRPr="00682388">
              <w:rPr>
                <w:rFonts w:ascii="Calibri" w:hAnsi="Calibri" w:cs="Calibri"/>
                <w:sz w:val="24"/>
                <w:szCs w:val="24"/>
              </w:rPr>
              <w:t xml:space="preserve">Re-learning the chef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Ferrum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met, Vol 27, No. 3, March 2019</w:t>
            </w:r>
          </w:p>
          <w:p w14:paraId="6F8A1850" w14:textId="77777777" w:rsidR="00682388" w:rsidRPr="00682388" w:rsidRDefault="0068238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682388">
              <w:rPr>
                <w:rFonts w:ascii="Calibri" w:hAnsi="Calibri" w:cs="Calibri"/>
                <w:sz w:val="24"/>
                <w:szCs w:val="24"/>
              </w:rPr>
              <w:t xml:space="preserve">7.           Re-learning the chef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Ferrum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 xml:space="preserve"> met</w:t>
            </w:r>
            <w:r>
              <w:rPr>
                <w:rFonts w:ascii="Calibri" w:hAnsi="Calibri" w:cs="Calibri"/>
                <w:sz w:val="24"/>
                <w:szCs w:val="24"/>
              </w:rPr>
              <w:t>, Vol 27, No. 4, April 2019</w:t>
            </w:r>
          </w:p>
          <w:p w14:paraId="1FD3AFB9" w14:textId="77777777" w:rsidR="00682388" w:rsidRPr="00682388" w:rsidRDefault="0068238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682388">
              <w:rPr>
                <w:rFonts w:ascii="Calibri" w:hAnsi="Calibri" w:cs="Calibri"/>
                <w:sz w:val="24"/>
                <w:szCs w:val="24"/>
              </w:rPr>
              <w:t xml:space="preserve">8. Re-learning the chef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>… Materia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Ferrum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 xml:space="preserve"> met</w:t>
            </w:r>
            <w:r>
              <w:rPr>
                <w:rFonts w:ascii="Calibri" w:hAnsi="Calibri" w:cs="Calibri"/>
                <w:sz w:val="24"/>
                <w:szCs w:val="24"/>
              </w:rPr>
              <w:t>, Vol 27, No. 5, May 2019</w:t>
            </w:r>
          </w:p>
          <w:p w14:paraId="17090D06" w14:textId="77777777" w:rsidR="00682388" w:rsidRPr="00682388" w:rsidRDefault="0068238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682388">
              <w:rPr>
                <w:rFonts w:ascii="Calibri" w:hAnsi="Calibri" w:cs="Calibri"/>
                <w:sz w:val="24"/>
                <w:szCs w:val="24"/>
              </w:rPr>
              <w:t xml:space="preserve">9.     Re-learning the chef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 xml:space="preserve"> Pura</w:t>
            </w:r>
            <w:r w:rsidRPr="00B46222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proofErr w:type="spellStart"/>
            <w:r w:rsidR="00B46222" w:rsidRPr="00B46222">
              <w:rPr>
                <w:rFonts w:ascii="Calibri" w:hAnsi="Calibri" w:cs="Calibri"/>
                <w:sz w:val="24"/>
                <w:szCs w:val="24"/>
              </w:rPr>
              <w:t>Cicuta</w:t>
            </w:r>
            <w:proofErr w:type="spellEnd"/>
            <w:r w:rsidR="00B46222" w:rsidRPr="00B4622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0B46222" w:rsidRPr="00B46222">
              <w:rPr>
                <w:rFonts w:ascii="Calibri" w:hAnsi="Calibri" w:cs="Calibri"/>
                <w:sz w:val="24"/>
                <w:szCs w:val="24"/>
              </w:rPr>
              <w:t>virsoa</w:t>
            </w:r>
            <w:proofErr w:type="spellEnd"/>
            <w:r w:rsidRPr="00B46222"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Vol 27, No. 6, June 2019</w:t>
            </w:r>
          </w:p>
          <w:p w14:paraId="5145573A" w14:textId="77777777" w:rsidR="00682388" w:rsidRPr="00682388" w:rsidRDefault="0068238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682388">
              <w:rPr>
                <w:rFonts w:ascii="Calibri" w:hAnsi="Calibri" w:cs="Calibri"/>
                <w:sz w:val="24"/>
                <w:szCs w:val="24"/>
              </w:rPr>
              <w:t xml:space="preserve">10.        Re-learning the chef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 xml:space="preserve"> Pura</w:t>
            </w:r>
            <w:r w:rsidR="00B46222" w:rsidRPr="00B46222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proofErr w:type="spellStart"/>
            <w:r w:rsidR="00B46222" w:rsidRPr="00B46222">
              <w:rPr>
                <w:rFonts w:ascii="Calibri" w:hAnsi="Calibri" w:cs="Calibri"/>
                <w:sz w:val="24"/>
                <w:szCs w:val="24"/>
              </w:rPr>
              <w:t>Cicuta</w:t>
            </w:r>
            <w:proofErr w:type="spellEnd"/>
            <w:r w:rsidR="00B46222" w:rsidRPr="00B4622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0B46222" w:rsidRPr="00B46222">
              <w:rPr>
                <w:rFonts w:ascii="Calibri" w:hAnsi="Calibri" w:cs="Calibri"/>
                <w:sz w:val="24"/>
                <w:szCs w:val="24"/>
              </w:rPr>
              <w:t>virsoa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 Vol 27, No. 7, July 2019</w:t>
            </w:r>
          </w:p>
          <w:p w14:paraId="6C3020D0" w14:textId="77777777" w:rsidR="00682388" w:rsidRPr="00682388" w:rsidRDefault="0068238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682388">
              <w:rPr>
                <w:rFonts w:ascii="Calibri" w:hAnsi="Calibri" w:cs="Calibri"/>
                <w:sz w:val="24"/>
                <w:szCs w:val="24"/>
              </w:rPr>
              <w:t xml:space="preserve">11.        Re-learning the chef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>… Materia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B46222" w:rsidRPr="00B46222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proofErr w:type="spellStart"/>
            <w:r w:rsidR="00B46222" w:rsidRPr="00B46222">
              <w:rPr>
                <w:rFonts w:ascii="Calibri" w:hAnsi="Calibri" w:cs="Calibri"/>
                <w:sz w:val="24"/>
                <w:szCs w:val="24"/>
              </w:rPr>
              <w:t>Cicuta</w:t>
            </w:r>
            <w:proofErr w:type="spellEnd"/>
            <w:r w:rsidR="00B46222" w:rsidRPr="00B4622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0B46222" w:rsidRPr="00B46222">
              <w:rPr>
                <w:rFonts w:ascii="Calibri" w:hAnsi="Calibri" w:cs="Calibri"/>
                <w:sz w:val="24"/>
                <w:szCs w:val="24"/>
              </w:rPr>
              <w:t>virsoa</w:t>
            </w:r>
            <w:proofErr w:type="spellEnd"/>
            <w:r w:rsidRPr="00B46222"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Vol 27, No. 8, August 2019</w:t>
            </w:r>
          </w:p>
          <w:p w14:paraId="0D67B61D" w14:textId="77777777" w:rsidR="00682388" w:rsidRPr="00682388" w:rsidRDefault="0068238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682388">
              <w:rPr>
                <w:rFonts w:ascii="Calibri" w:hAnsi="Calibri" w:cs="Calibri"/>
                <w:sz w:val="24"/>
                <w:szCs w:val="24"/>
              </w:rPr>
              <w:t>12</w:t>
            </w:r>
            <w:r w:rsidR="00B46222">
              <w:rPr>
                <w:rFonts w:ascii="Calibri" w:hAnsi="Calibri" w:cs="Calibri"/>
                <w:sz w:val="24"/>
                <w:szCs w:val="24"/>
              </w:rPr>
              <w:t xml:space="preserve">         </w:t>
            </w:r>
            <w:r w:rsidRPr="00682388">
              <w:rPr>
                <w:rFonts w:ascii="Calibri" w:hAnsi="Calibri" w:cs="Calibri"/>
                <w:sz w:val="24"/>
                <w:szCs w:val="24"/>
              </w:rPr>
              <w:t xml:space="preserve">Re-learning the chef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>… Materia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B46222" w:rsidRPr="00B46222">
              <w:rPr>
                <w:rFonts w:ascii="Calibri" w:hAnsi="Calibri" w:cs="Calibri"/>
                <w:sz w:val="24"/>
                <w:szCs w:val="24"/>
              </w:rPr>
              <w:t xml:space="preserve">Ignatia </w:t>
            </w:r>
            <w:proofErr w:type="spellStart"/>
            <w:r w:rsidR="00B46222" w:rsidRPr="00B46222">
              <w:rPr>
                <w:rFonts w:ascii="Calibri" w:hAnsi="Calibri" w:cs="Calibri"/>
                <w:sz w:val="24"/>
                <w:szCs w:val="24"/>
              </w:rPr>
              <w:t>amara</w:t>
            </w:r>
            <w:proofErr w:type="spellEnd"/>
            <w:r w:rsidRPr="00B46222"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Vol 27, No. 10, October 2019</w:t>
            </w:r>
          </w:p>
          <w:p w14:paraId="5EC23566" w14:textId="77777777" w:rsidR="00682388" w:rsidRPr="00682388" w:rsidRDefault="0068238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682388">
              <w:rPr>
                <w:rFonts w:ascii="Calibri" w:hAnsi="Calibri" w:cs="Calibri"/>
                <w:sz w:val="24"/>
                <w:szCs w:val="24"/>
              </w:rPr>
              <w:t xml:space="preserve">14.        Re-learning the chef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Medica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B46222">
              <w:rPr>
                <w:rFonts w:ascii="Calibri" w:hAnsi="Calibri" w:cs="Calibri"/>
                <w:sz w:val="24"/>
                <w:szCs w:val="24"/>
              </w:rPr>
              <w:t xml:space="preserve">Ignatia </w:t>
            </w:r>
            <w:proofErr w:type="spellStart"/>
            <w:r w:rsidR="00B46222">
              <w:rPr>
                <w:rFonts w:ascii="Calibri" w:hAnsi="Calibri" w:cs="Calibri"/>
                <w:sz w:val="24"/>
                <w:szCs w:val="24"/>
              </w:rPr>
              <w:t>amara</w:t>
            </w:r>
            <w:proofErr w:type="spellEnd"/>
            <w:r w:rsidRPr="00B46222">
              <w:rPr>
                <w:rFonts w:ascii="Calibri" w:hAnsi="Calibri" w:cs="Calibri"/>
                <w:sz w:val="24"/>
                <w:szCs w:val="24"/>
              </w:rPr>
              <w:t>,</w:t>
            </w:r>
            <w:r w:rsidRPr="00682388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Vol 27, No. 11, November 2019</w:t>
            </w:r>
          </w:p>
          <w:p w14:paraId="5B87731A" w14:textId="77777777" w:rsidR="00682388" w:rsidRDefault="0068238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682388">
              <w:rPr>
                <w:rFonts w:ascii="Calibri" w:hAnsi="Calibri" w:cs="Calibri"/>
                <w:sz w:val="24"/>
                <w:szCs w:val="24"/>
              </w:rPr>
              <w:t xml:space="preserve">15.        Re-learning the chef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d'œuvre</w:t>
            </w:r>
            <w:proofErr w:type="spellEnd"/>
            <w:r w:rsidRPr="00682388">
              <w:rPr>
                <w:rFonts w:ascii="Calibri" w:hAnsi="Calibri" w:cs="Calibri"/>
                <w:sz w:val="24"/>
                <w:szCs w:val="24"/>
              </w:rPr>
              <w:t xml:space="preserve">… Materia </w:t>
            </w:r>
            <w:proofErr w:type="spellStart"/>
            <w:r w:rsidRPr="00682388">
              <w:rPr>
                <w:rFonts w:ascii="Calibri" w:hAnsi="Calibri" w:cs="Calibri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sz w:val="24"/>
                <w:szCs w:val="24"/>
              </w:rPr>
              <w:t>edica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Pura, </w:t>
            </w:r>
            <w:r w:rsidR="00B46222">
              <w:rPr>
                <w:rFonts w:ascii="Calibri" w:hAnsi="Calibri" w:cs="Calibri"/>
                <w:sz w:val="24"/>
                <w:szCs w:val="24"/>
              </w:rPr>
              <w:t xml:space="preserve">Ignatia </w:t>
            </w:r>
            <w:proofErr w:type="spellStart"/>
            <w:r w:rsidR="00B46222">
              <w:rPr>
                <w:rFonts w:ascii="Calibri" w:hAnsi="Calibri" w:cs="Calibri"/>
                <w:sz w:val="24"/>
                <w:szCs w:val="24"/>
              </w:rPr>
              <w:t>amara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 Vol 27, No. 12, December 2019</w:t>
            </w:r>
          </w:p>
          <w:p w14:paraId="76579F9B" w14:textId="77777777" w:rsidR="00C77923" w:rsidRPr="00C77923" w:rsidRDefault="00C7792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16. </w:t>
            </w:r>
            <w:r w:rsidRPr="00C77923">
              <w:rPr>
                <w:rFonts w:ascii="Calibri" w:hAnsi="Calibri" w:cs="Calibri"/>
                <w:sz w:val="24"/>
                <w:szCs w:val="24"/>
              </w:rPr>
              <w:t>Two Clinical Experiences with a New Sarcode:</w:t>
            </w:r>
          </w:p>
          <w:p w14:paraId="1A93047B" w14:textId="77777777" w:rsidR="00C77923" w:rsidRDefault="00C7792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C77923">
              <w:rPr>
                <w:rFonts w:ascii="Calibri" w:hAnsi="Calibri" w:cs="Calibri"/>
                <w:sz w:val="24"/>
                <w:szCs w:val="24"/>
              </w:rPr>
              <w:t>Potentised Mitral Valve in LM Potencies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; </w:t>
            </w:r>
            <w:proofErr w:type="spellStart"/>
            <w:r w:rsidRPr="00C77923">
              <w:rPr>
                <w:rFonts w:ascii="Calibri" w:hAnsi="Calibri" w:cs="Calibri"/>
                <w:sz w:val="24"/>
                <w:szCs w:val="24"/>
              </w:rPr>
              <w:t>Homœopathic</w:t>
            </w:r>
            <w:proofErr w:type="spellEnd"/>
            <w:r w:rsidRPr="00C77923">
              <w:rPr>
                <w:rFonts w:ascii="Calibri" w:hAnsi="Calibri" w:cs="Calibri"/>
                <w:sz w:val="24"/>
                <w:szCs w:val="24"/>
              </w:rPr>
              <w:t xml:space="preserve"> Links 2018;31(4):241–247.</w:t>
            </w:r>
          </w:p>
          <w:p w14:paraId="151FB03D" w14:textId="77777777" w:rsidR="00C77923" w:rsidRPr="00FA4043" w:rsidRDefault="00767FD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DOI https://doi.org/10.1055/s-0038-1677545.</w:t>
            </w:r>
            <w:r w:rsidR="00C77923" w:rsidRPr="00C77923">
              <w:rPr>
                <w:rFonts w:ascii="Calibri" w:hAnsi="Calibri" w:cs="Calibri"/>
                <w:sz w:val="24"/>
                <w:szCs w:val="24"/>
              </w:rPr>
              <w:t>ISSN 1019-2050.</w:t>
            </w:r>
          </w:p>
          <w:p w14:paraId="7BB8C78F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7ACCAA03" w14:textId="77777777" w:rsidR="00FA4043" w:rsidRPr="00C77923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C77923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2020</w:t>
            </w:r>
          </w:p>
          <w:p w14:paraId="18A3390B" w14:textId="77777777" w:rsidR="00721EA4" w:rsidRPr="00942E21" w:rsidRDefault="00942E21" w:rsidP="00942E21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1.</w:t>
            </w:r>
            <w:r w:rsidR="00721EA4" w:rsidRPr="00942E21">
              <w:rPr>
                <w:rFonts w:ascii="Calibri" w:hAnsi="Calibri" w:cs="Calibri"/>
                <w:sz w:val="24"/>
              </w:rPr>
              <w:t xml:space="preserve">Hope, Heart and Homoeopathy: Clinical Experiences in the Pandemic of </w:t>
            </w:r>
            <w:proofErr w:type="spellStart"/>
            <w:r w:rsidR="00721EA4" w:rsidRPr="00942E21">
              <w:rPr>
                <w:rFonts w:ascii="Calibri" w:hAnsi="Calibri" w:cs="Calibri"/>
                <w:sz w:val="24"/>
              </w:rPr>
              <w:t>Covid</w:t>
            </w:r>
            <w:proofErr w:type="spellEnd"/>
            <w:r w:rsidR="00721EA4" w:rsidRPr="00942E21">
              <w:rPr>
                <w:rFonts w:ascii="Calibri" w:hAnsi="Calibri" w:cs="Calibri"/>
                <w:sz w:val="24"/>
              </w:rPr>
              <w:t xml:space="preserve"> 19 (Case Series Volume 1): September  </w:t>
            </w:r>
            <w:hyperlink r:id="rId12" w:history="1">
              <w:r w:rsidR="00721EA4" w:rsidRPr="00942E21">
                <w:rPr>
                  <w:rStyle w:val="Hyperlink"/>
                  <w:rFonts w:ascii="Calibri" w:hAnsi="Calibri" w:cs="Calibri"/>
                  <w:sz w:val="24"/>
                </w:rPr>
                <w:t>https://hpathy.com/clinical-cases/hope-heart-and-homoeopathy-clinical-experiences-in-the-pandemic-of-covid-19-case-series-volume-1/</w:t>
              </w:r>
            </w:hyperlink>
            <w:r w:rsidR="00721EA4" w:rsidRPr="00942E21">
              <w:rPr>
                <w:rFonts w:ascii="Calibri" w:hAnsi="Calibri" w:cs="Calibri"/>
                <w:sz w:val="24"/>
              </w:rPr>
              <w:t xml:space="preserve"> </w:t>
            </w:r>
          </w:p>
          <w:p w14:paraId="48D00987" w14:textId="77777777" w:rsidR="00FA4043" w:rsidRPr="00041B2D" w:rsidRDefault="00041B2D" w:rsidP="00041B2D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lastRenderedPageBreak/>
              <w:t>2</w:t>
            </w:r>
            <w:r w:rsidR="00E7528C">
              <w:rPr>
                <w:rFonts w:ascii="Calibri" w:hAnsi="Calibri" w:cs="Calibri"/>
                <w:sz w:val="24"/>
              </w:rPr>
              <w:t xml:space="preserve">. </w:t>
            </w:r>
            <w:r w:rsidR="00721EA4" w:rsidRPr="00041B2D">
              <w:rPr>
                <w:rFonts w:ascii="Calibri" w:hAnsi="Calibri" w:cs="Calibri"/>
                <w:sz w:val="24"/>
              </w:rPr>
              <w:t>Hope, Heart and Homoeopathy: Clinical Experiences in the Pandemic of Covid 19 (Case Series Volume 2)</w:t>
            </w:r>
            <w:r w:rsidR="00721EA4">
              <w:t xml:space="preserve">: October </w:t>
            </w:r>
            <w:hyperlink r:id="rId13" w:history="1">
              <w:r w:rsidR="00721EA4" w:rsidRPr="00041B2D">
                <w:rPr>
                  <w:rStyle w:val="Hyperlink"/>
                  <w:rFonts w:ascii="Calibri" w:hAnsi="Calibri" w:cs="Calibri"/>
                  <w:sz w:val="24"/>
                </w:rPr>
                <w:t>https://hpathy.com/clinical-cases/hope-heart-and-homoeopathy-clinical-experiences-in-the-pandemic-of-covid-19-case-series-volume-2/</w:t>
              </w:r>
            </w:hyperlink>
            <w:r w:rsidR="00721EA4" w:rsidRPr="00041B2D">
              <w:rPr>
                <w:rFonts w:ascii="Calibri" w:hAnsi="Calibri" w:cs="Calibri"/>
                <w:sz w:val="24"/>
              </w:rPr>
              <w:t xml:space="preserve"> </w:t>
            </w:r>
            <w:r w:rsidR="00FA4043" w:rsidRPr="00041B2D">
              <w:rPr>
                <w:rFonts w:ascii="Calibri" w:hAnsi="Calibri" w:cs="Calibri"/>
                <w:sz w:val="24"/>
              </w:rPr>
              <w:tab/>
            </w:r>
          </w:p>
          <w:p w14:paraId="256C1B4C" w14:textId="2C832C1B" w:rsidR="001F3DF8" w:rsidRDefault="00E7528C" w:rsidP="0099152C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3</w:t>
            </w:r>
            <w:r w:rsidR="001F3DF8">
              <w:rPr>
                <w:rFonts w:ascii="Calibri" w:hAnsi="Calibri" w:cs="Calibri"/>
                <w:sz w:val="24"/>
              </w:rPr>
              <w:t xml:space="preserve">. </w:t>
            </w:r>
            <w:r w:rsidR="00B63202">
              <w:rPr>
                <w:rFonts w:ascii="Calibri" w:hAnsi="Calibri" w:cs="Calibri"/>
                <w:sz w:val="24"/>
              </w:rPr>
              <w:t xml:space="preserve"> </w:t>
            </w:r>
            <w:r w:rsidR="001F3DF8" w:rsidRPr="00041B2D">
              <w:rPr>
                <w:rFonts w:ascii="Calibri" w:hAnsi="Calibri" w:cs="Calibri"/>
                <w:sz w:val="24"/>
              </w:rPr>
              <w:t xml:space="preserve">Hope, Heart and Homoeopathy: Clinical Experiences in the Pandemic of </w:t>
            </w:r>
            <w:proofErr w:type="spellStart"/>
            <w:r w:rsidR="001F3DF8" w:rsidRPr="00041B2D">
              <w:rPr>
                <w:rFonts w:ascii="Calibri" w:hAnsi="Calibri" w:cs="Calibri"/>
                <w:sz w:val="24"/>
              </w:rPr>
              <w:t>Covid</w:t>
            </w:r>
            <w:proofErr w:type="spellEnd"/>
            <w:r w:rsidR="001F3DF8" w:rsidRPr="00041B2D">
              <w:rPr>
                <w:rFonts w:ascii="Calibri" w:hAnsi="Calibri" w:cs="Calibri"/>
                <w:sz w:val="24"/>
              </w:rPr>
              <w:t xml:space="preserve"> 19 (Case Series Volume </w:t>
            </w:r>
            <w:r w:rsidR="001F3DF8">
              <w:rPr>
                <w:rFonts w:ascii="Calibri" w:hAnsi="Calibri" w:cs="Calibri"/>
                <w:sz w:val="24"/>
              </w:rPr>
              <w:t>3</w:t>
            </w:r>
            <w:r w:rsidR="001F3DF8" w:rsidRPr="00041B2D">
              <w:rPr>
                <w:rFonts w:ascii="Calibri" w:hAnsi="Calibri" w:cs="Calibri"/>
                <w:sz w:val="24"/>
              </w:rPr>
              <w:t>)</w:t>
            </w:r>
            <w:r w:rsidR="001F3DF8">
              <w:t>: November</w:t>
            </w:r>
            <w:r w:rsidR="004D07B2">
              <w:t xml:space="preserve"> </w:t>
            </w:r>
            <w:hyperlink r:id="rId14" w:history="1">
              <w:r w:rsidR="004D07B2" w:rsidRPr="004D07B2">
                <w:rPr>
                  <w:rStyle w:val="Hyperlink"/>
                  <w:sz w:val="24"/>
                </w:rPr>
                <w:t>https://hpathy.com/clinical-cases/hope-heart-and-homoeopathy-clinical-experiences-in-the-pandemic-of-covid-19-case-series-volume-3/</w:t>
              </w:r>
            </w:hyperlink>
            <w:r w:rsidR="004D07B2" w:rsidRPr="004D07B2">
              <w:rPr>
                <w:sz w:val="24"/>
              </w:rPr>
              <w:t xml:space="preserve"> </w:t>
            </w:r>
          </w:p>
          <w:p w14:paraId="700A5229" w14:textId="62ADAABE" w:rsidR="00721EA4" w:rsidRPr="0099152C" w:rsidRDefault="001F3DF8" w:rsidP="0099152C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4 </w:t>
            </w:r>
            <w:r w:rsidR="00721EA4" w:rsidRPr="0099152C">
              <w:rPr>
                <w:rFonts w:ascii="Calibri" w:hAnsi="Calibri" w:cs="Calibri"/>
                <w:sz w:val="24"/>
              </w:rPr>
              <w:t>"Assessing the Knowledge, Attitudes and Practices [KAP] regarding COVID-19 and homoeopathy among the citizens of Delhi and National Capital Region, India: A cross-sectional online survey": International Journal of Community Medicine and Public Health (IJCMPH)</w:t>
            </w:r>
            <w:r w:rsidR="00721EA4">
              <w:t xml:space="preserve">, November. </w:t>
            </w:r>
            <w:r w:rsidR="00721EA4" w:rsidRPr="0099152C">
              <w:rPr>
                <w:rFonts w:ascii="Calibri" w:hAnsi="Calibri" w:cs="Calibri"/>
                <w:sz w:val="24"/>
              </w:rPr>
              <w:t>DOI: 10.18203/2394-6040.ijcmph20204752</w:t>
            </w:r>
          </w:p>
          <w:p w14:paraId="56FEF218" w14:textId="42A0149E" w:rsidR="00F77E62" w:rsidRDefault="004D07B2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5</w:t>
            </w:r>
            <w:r w:rsidR="0022387E">
              <w:rPr>
                <w:rFonts w:ascii="Calibri" w:hAnsi="Calibri" w:cs="Calibri"/>
                <w:sz w:val="24"/>
              </w:rPr>
              <w:t xml:space="preserve">. </w:t>
            </w:r>
            <w:r w:rsidR="00F77E62" w:rsidRPr="0022387E">
              <w:rPr>
                <w:rFonts w:ascii="Calibri" w:hAnsi="Calibri" w:cs="Calibri"/>
                <w:sz w:val="24"/>
              </w:rPr>
              <w:t>THE TRAGEDY OF EPIDEMIC DISEASES AND HOMOEOPATHY, WITH SOME REFLECTIONS ON GENIUS EPIDEMICUS AND COVID-19: PART I</w:t>
            </w:r>
            <w:r w:rsidR="006F126C" w:rsidRPr="0022387E">
              <w:rPr>
                <w:rFonts w:ascii="Calibri" w:hAnsi="Calibri" w:cs="Calibri"/>
                <w:sz w:val="24"/>
              </w:rPr>
              <w:t xml:space="preserve">; </w:t>
            </w:r>
            <w:r w:rsidR="00F77E62" w:rsidRPr="0022387E">
              <w:rPr>
                <w:rFonts w:ascii="Calibri" w:hAnsi="Calibri" w:cs="Calibri"/>
                <w:sz w:val="24"/>
              </w:rPr>
              <w:t>American Journal of Homeo</w:t>
            </w:r>
            <w:r w:rsidR="006F126C" w:rsidRPr="0022387E">
              <w:rPr>
                <w:rFonts w:ascii="Calibri" w:hAnsi="Calibri" w:cs="Calibri"/>
                <w:sz w:val="24"/>
              </w:rPr>
              <w:t>pathic Medicine 3 (113), 23-35</w:t>
            </w:r>
          </w:p>
          <w:p w14:paraId="3AA008C2" w14:textId="4C8B43D5" w:rsidR="001F3DF8" w:rsidRPr="0022387E" w:rsidRDefault="004D07B2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6</w:t>
            </w:r>
            <w:r w:rsidR="001F3DF8">
              <w:rPr>
                <w:rFonts w:ascii="Calibri" w:hAnsi="Calibri" w:cs="Calibri"/>
                <w:sz w:val="24"/>
              </w:rPr>
              <w:t xml:space="preserve">. </w:t>
            </w:r>
            <w:r w:rsidR="001F3DF8" w:rsidRPr="0022387E">
              <w:rPr>
                <w:rFonts w:ascii="Calibri" w:hAnsi="Calibri" w:cs="Calibri"/>
                <w:sz w:val="24"/>
              </w:rPr>
              <w:t>THE TRAGEDY OF EPIDEMIC DISEASES AND HOMOEOPATHY, WITH SOME REFLECTIONS ON GENIUS EPIDEMICUS AND COVID-19: PART I</w:t>
            </w:r>
            <w:r w:rsidR="001F3DF8">
              <w:rPr>
                <w:rFonts w:ascii="Calibri" w:hAnsi="Calibri" w:cs="Calibri"/>
                <w:sz w:val="24"/>
              </w:rPr>
              <w:t>I</w:t>
            </w:r>
            <w:r w:rsidR="001F3DF8" w:rsidRPr="0022387E">
              <w:rPr>
                <w:rFonts w:ascii="Calibri" w:hAnsi="Calibri" w:cs="Calibri"/>
                <w:sz w:val="24"/>
              </w:rPr>
              <w:t xml:space="preserve">; American Journal of Homeopathic Medicine </w:t>
            </w:r>
            <w:r w:rsidR="001F3DF8">
              <w:rPr>
                <w:rFonts w:ascii="Calibri" w:hAnsi="Calibri" w:cs="Calibri"/>
                <w:sz w:val="24"/>
              </w:rPr>
              <w:t>4</w:t>
            </w:r>
            <w:r w:rsidR="001F3DF8" w:rsidRPr="0022387E">
              <w:rPr>
                <w:rFonts w:ascii="Calibri" w:hAnsi="Calibri" w:cs="Calibri"/>
                <w:sz w:val="24"/>
              </w:rPr>
              <w:t xml:space="preserve"> (113), 2</w:t>
            </w:r>
            <w:r w:rsidR="001F3DF8">
              <w:rPr>
                <w:rFonts w:ascii="Calibri" w:hAnsi="Calibri" w:cs="Calibri"/>
                <w:sz w:val="24"/>
              </w:rPr>
              <w:t>6</w:t>
            </w:r>
            <w:r w:rsidR="001F3DF8" w:rsidRPr="0022387E">
              <w:rPr>
                <w:rFonts w:ascii="Calibri" w:hAnsi="Calibri" w:cs="Calibri"/>
                <w:sz w:val="24"/>
              </w:rPr>
              <w:t>-3</w:t>
            </w:r>
            <w:r w:rsidR="001F3DF8">
              <w:rPr>
                <w:rFonts w:ascii="Calibri" w:hAnsi="Calibri" w:cs="Calibri"/>
                <w:sz w:val="24"/>
              </w:rPr>
              <w:t>3</w:t>
            </w:r>
          </w:p>
          <w:p w14:paraId="0D9A5EA9" w14:textId="6ADF742E" w:rsidR="00F77E62" w:rsidRPr="0022387E" w:rsidRDefault="004D07B2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7</w:t>
            </w:r>
            <w:r w:rsidR="0022387E">
              <w:rPr>
                <w:rFonts w:ascii="Calibri" w:hAnsi="Calibri" w:cs="Calibri"/>
                <w:sz w:val="24"/>
              </w:rPr>
              <w:t xml:space="preserve">. </w:t>
            </w:r>
            <w:r w:rsidR="00F77E62" w:rsidRPr="0022387E">
              <w:rPr>
                <w:rFonts w:ascii="Calibri" w:hAnsi="Calibri" w:cs="Calibri"/>
                <w:sz w:val="24"/>
              </w:rPr>
              <w:t xml:space="preserve">Catching the Fungus in Rye: Perceiving the Homoeopathic Remedy/ Plant </w:t>
            </w:r>
            <w:proofErr w:type="spellStart"/>
            <w:r w:rsidR="00F77E62" w:rsidRPr="0022387E">
              <w:rPr>
                <w:rFonts w:ascii="Calibri" w:hAnsi="Calibri" w:cs="Calibri"/>
                <w:sz w:val="24"/>
              </w:rPr>
              <w:t>Nosode</w:t>
            </w:r>
            <w:proofErr w:type="spellEnd"/>
            <w:r w:rsidR="00F77E62" w:rsidRPr="0022387E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="00F77E62" w:rsidRPr="0022387E">
              <w:rPr>
                <w:rFonts w:ascii="Calibri" w:hAnsi="Calibri" w:cs="Calibri"/>
                <w:sz w:val="24"/>
              </w:rPr>
              <w:t>Secale</w:t>
            </w:r>
            <w:proofErr w:type="spellEnd"/>
            <w:r w:rsidR="00F77E62" w:rsidRPr="0022387E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="00F77E62" w:rsidRPr="0022387E">
              <w:rPr>
                <w:rFonts w:ascii="Calibri" w:hAnsi="Calibri" w:cs="Calibri"/>
                <w:sz w:val="24"/>
              </w:rPr>
              <w:t>Corr</w:t>
            </w:r>
            <w:proofErr w:type="spellEnd"/>
            <w:r w:rsidR="006F126C" w:rsidRPr="0022387E">
              <w:rPr>
                <w:rFonts w:ascii="Calibri" w:hAnsi="Calibri" w:cs="Calibri"/>
                <w:sz w:val="24"/>
              </w:rPr>
              <w:t xml:space="preserve">; </w:t>
            </w:r>
            <w:r w:rsidR="00F77E62" w:rsidRPr="0022387E">
              <w:rPr>
                <w:rFonts w:ascii="Calibri" w:hAnsi="Calibri" w:cs="Calibri"/>
                <w:sz w:val="24"/>
              </w:rPr>
              <w:t xml:space="preserve">Homeopathy For Everyone </w:t>
            </w:r>
            <w:r w:rsidR="00197E16">
              <w:rPr>
                <w:rFonts w:ascii="Calibri" w:hAnsi="Calibri" w:cs="Calibri"/>
                <w:sz w:val="24"/>
              </w:rPr>
              <w:t xml:space="preserve">– June 2020 - </w:t>
            </w:r>
            <w:hyperlink r:id="rId15" w:history="1">
              <w:r w:rsidR="00197E16" w:rsidRPr="00EB210E">
                <w:rPr>
                  <w:rStyle w:val="Hyperlink"/>
                  <w:rFonts w:ascii="Calibri" w:hAnsi="Calibri" w:cs="Calibri"/>
                  <w:sz w:val="24"/>
                </w:rPr>
                <w:t>https://hpathy.com/homeopathy-papers/catching-the-fungus-in-rye-perceiving-the-homoeopathic-remedy-plant-nosode-secale-corr/</w:t>
              </w:r>
            </w:hyperlink>
            <w:r w:rsidR="00197E16">
              <w:rPr>
                <w:rFonts w:ascii="Calibri" w:hAnsi="Calibri" w:cs="Calibri"/>
                <w:sz w:val="24"/>
              </w:rPr>
              <w:t xml:space="preserve"> </w:t>
            </w:r>
            <w:r w:rsidR="00F77E62" w:rsidRPr="0022387E">
              <w:rPr>
                <w:rFonts w:ascii="Calibri" w:hAnsi="Calibri" w:cs="Calibri"/>
                <w:sz w:val="24"/>
              </w:rPr>
              <w:t xml:space="preserve"> </w:t>
            </w:r>
          </w:p>
          <w:p w14:paraId="762E27FF" w14:textId="617F9754" w:rsidR="00F77E62" w:rsidRPr="0022387E" w:rsidRDefault="004D07B2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8</w:t>
            </w:r>
            <w:r w:rsidR="0022387E">
              <w:rPr>
                <w:rFonts w:ascii="Calibri" w:hAnsi="Calibri" w:cs="Calibri"/>
                <w:sz w:val="24"/>
              </w:rPr>
              <w:t xml:space="preserve">. </w:t>
            </w:r>
            <w:r w:rsidR="00F77E62" w:rsidRPr="0022387E">
              <w:rPr>
                <w:rFonts w:ascii="Calibri" w:hAnsi="Calibri" w:cs="Calibri"/>
                <w:sz w:val="24"/>
              </w:rPr>
              <w:t>Constitutional Homeopathic Treatment in Cases of Pre-diabetes and Insulin Resistance at a Primary Health Centre: A Feasibility Study</w:t>
            </w:r>
            <w:r w:rsidR="006F126C" w:rsidRPr="0022387E">
              <w:rPr>
                <w:rFonts w:ascii="Calibri" w:hAnsi="Calibri" w:cs="Calibri"/>
                <w:sz w:val="24"/>
              </w:rPr>
              <w:t>; Homeopathy 109 (01), P044</w:t>
            </w:r>
          </w:p>
          <w:p w14:paraId="63C16116" w14:textId="259D5155" w:rsidR="0022387E" w:rsidRPr="0022387E" w:rsidRDefault="004D07B2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9</w:t>
            </w:r>
            <w:r w:rsidR="0022387E">
              <w:rPr>
                <w:rFonts w:ascii="Calibri" w:hAnsi="Calibri" w:cs="Calibri"/>
                <w:sz w:val="24"/>
              </w:rPr>
              <w:t xml:space="preserve">. </w:t>
            </w:r>
            <w:r w:rsidR="00F77E62" w:rsidRPr="0022387E">
              <w:rPr>
                <w:rFonts w:ascii="Calibri" w:hAnsi="Calibri" w:cs="Calibri"/>
                <w:sz w:val="24"/>
              </w:rPr>
              <w:t>An Open-Label Pilot Study to Explore Usefulness of Homeopathic Treatment in Scabies in a Primary Health Centre Catering to a Low Socioeconomic Populace</w:t>
            </w:r>
            <w:r w:rsidR="006F126C" w:rsidRPr="0022387E">
              <w:rPr>
                <w:rFonts w:ascii="Calibri" w:hAnsi="Calibri" w:cs="Calibri"/>
                <w:sz w:val="24"/>
              </w:rPr>
              <w:t xml:space="preserve">; </w:t>
            </w:r>
            <w:r w:rsidR="008458D4" w:rsidRPr="0022387E">
              <w:rPr>
                <w:rFonts w:ascii="Calibri" w:hAnsi="Calibri" w:cs="Calibri"/>
                <w:sz w:val="24"/>
              </w:rPr>
              <w:t>020</w:t>
            </w:r>
            <w:r w:rsidR="0022387E">
              <w:rPr>
                <w:rFonts w:ascii="Calibri" w:hAnsi="Calibri" w:cs="Calibri"/>
                <w:sz w:val="24"/>
              </w:rPr>
              <w:t xml:space="preserve">; </w:t>
            </w:r>
            <w:r w:rsidR="0022387E" w:rsidRPr="0022387E">
              <w:rPr>
                <w:rFonts w:ascii="Calibri" w:hAnsi="Calibri" w:cs="Calibri"/>
                <w:sz w:val="24"/>
              </w:rPr>
              <w:t>Homeopathy 109 (01), P045</w:t>
            </w:r>
          </w:p>
          <w:p w14:paraId="0CB68826" w14:textId="38503925" w:rsidR="0022387E" w:rsidRPr="0022387E" w:rsidRDefault="004D07B2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10</w:t>
            </w:r>
            <w:r w:rsidR="0022387E" w:rsidRPr="0022387E">
              <w:rPr>
                <w:rFonts w:ascii="Calibri" w:hAnsi="Calibri" w:cs="Calibri"/>
                <w:sz w:val="24"/>
              </w:rPr>
              <w:t>.</w:t>
            </w:r>
            <w:r w:rsidR="0022387E" w:rsidRPr="0022387E">
              <w:rPr>
                <w:rFonts w:ascii="Calibri" w:hAnsi="Calibri" w:cs="Calibri"/>
                <w:sz w:val="24"/>
              </w:rPr>
              <w:tab/>
              <w:t xml:space="preserve">Re-learning the chef </w:t>
            </w:r>
            <w:proofErr w:type="spellStart"/>
            <w:r w:rsidR="0022387E"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="0022387E"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="0022387E"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="0022387E" w:rsidRPr="0022387E">
              <w:rPr>
                <w:rFonts w:ascii="Calibri" w:hAnsi="Calibri" w:cs="Calibri"/>
                <w:sz w:val="24"/>
              </w:rPr>
              <w:t xml:space="preserve"> Pura, Ignatia </w:t>
            </w:r>
            <w:proofErr w:type="spellStart"/>
            <w:r w:rsidR="0022387E" w:rsidRPr="0022387E">
              <w:rPr>
                <w:rFonts w:ascii="Calibri" w:hAnsi="Calibri" w:cs="Calibri"/>
                <w:sz w:val="24"/>
              </w:rPr>
              <w:t>amara</w:t>
            </w:r>
            <w:proofErr w:type="spellEnd"/>
            <w:r w:rsidR="0022387E" w:rsidRPr="0022387E">
              <w:rPr>
                <w:rFonts w:ascii="Calibri" w:hAnsi="Calibri" w:cs="Calibri"/>
                <w:sz w:val="24"/>
              </w:rPr>
              <w:t>, Vol 28, No. 1, January 2020</w:t>
            </w:r>
          </w:p>
          <w:p w14:paraId="5191D6A5" w14:textId="23221E7E" w:rsidR="0022387E" w:rsidRPr="0022387E" w:rsidRDefault="004D07B2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11</w:t>
            </w:r>
            <w:r w:rsidR="0022387E" w:rsidRPr="0022387E">
              <w:rPr>
                <w:rFonts w:ascii="Calibri" w:hAnsi="Calibri" w:cs="Calibri"/>
                <w:sz w:val="24"/>
              </w:rPr>
              <w:t>.</w:t>
            </w:r>
            <w:r w:rsidR="0022387E" w:rsidRPr="0022387E">
              <w:rPr>
                <w:rFonts w:ascii="Calibri" w:hAnsi="Calibri" w:cs="Calibri"/>
                <w:sz w:val="24"/>
              </w:rPr>
              <w:tab/>
              <w:t xml:space="preserve">Re-learning the chef </w:t>
            </w:r>
            <w:proofErr w:type="spellStart"/>
            <w:r w:rsidR="0022387E"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="0022387E"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="0022387E"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="0022387E" w:rsidRPr="0022387E">
              <w:rPr>
                <w:rFonts w:ascii="Calibri" w:hAnsi="Calibri" w:cs="Calibri"/>
                <w:sz w:val="24"/>
              </w:rPr>
              <w:t xml:space="preserve"> Pura, Ignatia </w:t>
            </w:r>
            <w:proofErr w:type="spellStart"/>
            <w:r w:rsidR="0022387E" w:rsidRPr="0022387E">
              <w:rPr>
                <w:rFonts w:ascii="Calibri" w:hAnsi="Calibri" w:cs="Calibri"/>
                <w:sz w:val="24"/>
              </w:rPr>
              <w:t>amara</w:t>
            </w:r>
            <w:proofErr w:type="spellEnd"/>
            <w:r w:rsidR="0022387E" w:rsidRPr="0022387E">
              <w:rPr>
                <w:rFonts w:ascii="Calibri" w:hAnsi="Calibri" w:cs="Calibri"/>
                <w:sz w:val="24"/>
              </w:rPr>
              <w:t>, Vol 28, No. 2, February 2020</w:t>
            </w:r>
          </w:p>
          <w:p w14:paraId="62E464A9" w14:textId="51BC0875" w:rsidR="0022387E" w:rsidRDefault="0022387E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</w:t>
            </w:r>
            <w:r w:rsidR="004D07B2">
              <w:rPr>
                <w:rFonts w:ascii="Calibri" w:hAnsi="Calibri" w:cs="Calibri"/>
                <w:sz w:val="24"/>
              </w:rPr>
              <w:t>2</w:t>
            </w:r>
            <w:r w:rsidRPr="0022387E">
              <w:rPr>
                <w:rFonts w:ascii="Calibri" w:hAnsi="Calibri" w:cs="Calibri"/>
                <w:sz w:val="24"/>
              </w:rPr>
              <w:t>.</w:t>
            </w:r>
            <w:r w:rsidRPr="0022387E">
              <w:rPr>
                <w:rFonts w:ascii="Calibri" w:hAnsi="Calibri" w:cs="Calibri"/>
                <w:sz w:val="24"/>
              </w:rPr>
              <w:tab/>
              <w:t xml:space="preserve">Re-learning the chef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 Pura, Ignatia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amara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>, Vol 28, No. 3, March 2</w:t>
            </w:r>
          </w:p>
          <w:p w14:paraId="6EF696BC" w14:textId="717B7E22" w:rsidR="008458D4" w:rsidRPr="0022387E" w:rsidRDefault="0022387E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lastRenderedPageBreak/>
              <w:t>1</w:t>
            </w:r>
            <w:r w:rsidR="004D07B2">
              <w:rPr>
                <w:rFonts w:ascii="Calibri" w:hAnsi="Calibri" w:cs="Calibri"/>
                <w:sz w:val="24"/>
              </w:rPr>
              <w:t>3</w:t>
            </w:r>
            <w:r>
              <w:rPr>
                <w:rFonts w:ascii="Calibri" w:hAnsi="Calibri" w:cs="Calibri"/>
                <w:sz w:val="24"/>
              </w:rPr>
              <w:t xml:space="preserve">. </w:t>
            </w:r>
            <w:r w:rsidR="008458D4" w:rsidRPr="0022387E">
              <w:rPr>
                <w:rFonts w:ascii="Calibri" w:hAnsi="Calibri" w:cs="Calibri"/>
                <w:sz w:val="24"/>
              </w:rPr>
              <w:t xml:space="preserve">Re-learning the chef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 Pura, Ignatia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amara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>, Vol 28, No. 5, May 2020</w:t>
            </w:r>
          </w:p>
          <w:p w14:paraId="0501A75B" w14:textId="674F4A32" w:rsidR="008458D4" w:rsidRPr="0022387E" w:rsidRDefault="0022387E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</w:t>
            </w:r>
            <w:r w:rsidR="004D07B2">
              <w:rPr>
                <w:rFonts w:ascii="Calibri" w:hAnsi="Calibri" w:cs="Calibri"/>
                <w:sz w:val="24"/>
              </w:rPr>
              <w:t>4</w:t>
            </w:r>
            <w:r>
              <w:rPr>
                <w:rFonts w:ascii="Calibri" w:hAnsi="Calibri" w:cs="Calibri"/>
                <w:sz w:val="24"/>
              </w:rPr>
              <w:t xml:space="preserve">. </w:t>
            </w:r>
            <w:r w:rsidR="008458D4" w:rsidRPr="0022387E">
              <w:rPr>
                <w:rFonts w:ascii="Calibri" w:hAnsi="Calibri" w:cs="Calibri"/>
                <w:sz w:val="24"/>
              </w:rPr>
              <w:t xml:space="preserve">Re-learning the chef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 Pura, Ignatia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amara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>, Vol 28, No. 6, June 2020</w:t>
            </w:r>
          </w:p>
          <w:p w14:paraId="2B7E07AE" w14:textId="54809D3B" w:rsidR="008458D4" w:rsidRPr="0022387E" w:rsidRDefault="0022387E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</w:t>
            </w:r>
            <w:r w:rsidR="004D07B2">
              <w:rPr>
                <w:rFonts w:ascii="Calibri" w:hAnsi="Calibri" w:cs="Calibri"/>
                <w:sz w:val="24"/>
              </w:rPr>
              <w:t>5</w:t>
            </w:r>
            <w:r>
              <w:rPr>
                <w:rFonts w:ascii="Calibri" w:hAnsi="Calibri" w:cs="Calibri"/>
                <w:sz w:val="24"/>
              </w:rPr>
              <w:t xml:space="preserve">. </w:t>
            </w:r>
            <w:r w:rsidR="008458D4" w:rsidRPr="0022387E">
              <w:rPr>
                <w:rFonts w:ascii="Calibri" w:hAnsi="Calibri" w:cs="Calibri"/>
                <w:sz w:val="24"/>
              </w:rPr>
              <w:t xml:space="preserve">Re-learning the chef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 Pura,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Ruta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 gr, Vol 28, No. 7, July 2020</w:t>
            </w:r>
          </w:p>
          <w:p w14:paraId="1CF96BD7" w14:textId="1C2B29B2" w:rsidR="008458D4" w:rsidRPr="0022387E" w:rsidRDefault="0022387E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</w:t>
            </w:r>
            <w:r w:rsidR="004D07B2">
              <w:rPr>
                <w:rFonts w:ascii="Calibri" w:hAnsi="Calibri" w:cs="Calibri"/>
                <w:sz w:val="24"/>
              </w:rPr>
              <w:t>6</w:t>
            </w:r>
            <w:r>
              <w:rPr>
                <w:rFonts w:ascii="Calibri" w:hAnsi="Calibri" w:cs="Calibri"/>
                <w:sz w:val="24"/>
              </w:rPr>
              <w:t xml:space="preserve">. </w:t>
            </w:r>
            <w:r w:rsidR="008458D4" w:rsidRPr="0022387E">
              <w:rPr>
                <w:rFonts w:ascii="Calibri" w:hAnsi="Calibri" w:cs="Calibri"/>
                <w:sz w:val="24"/>
              </w:rPr>
              <w:t xml:space="preserve">Re-learning the chef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 Pura,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Ruta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 gr, Vol 28, No. 8, August 2020</w:t>
            </w:r>
          </w:p>
          <w:p w14:paraId="27AAD17A" w14:textId="65EA43AB" w:rsidR="008458D4" w:rsidRPr="0022387E" w:rsidRDefault="0022387E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</w:t>
            </w:r>
            <w:r w:rsidR="004D07B2">
              <w:rPr>
                <w:rFonts w:ascii="Calibri" w:hAnsi="Calibri" w:cs="Calibri"/>
                <w:sz w:val="24"/>
              </w:rPr>
              <w:t>7</w:t>
            </w:r>
            <w:r>
              <w:rPr>
                <w:rFonts w:ascii="Calibri" w:hAnsi="Calibri" w:cs="Calibri"/>
                <w:sz w:val="24"/>
              </w:rPr>
              <w:t xml:space="preserve">. </w:t>
            </w:r>
            <w:r w:rsidR="008458D4" w:rsidRPr="0022387E">
              <w:rPr>
                <w:rFonts w:ascii="Calibri" w:hAnsi="Calibri" w:cs="Calibri"/>
                <w:sz w:val="24"/>
              </w:rPr>
              <w:t xml:space="preserve">Re-learning the chef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 Pura,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Ruta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 gr, Vol 28, No. 9, September 2020</w:t>
            </w:r>
          </w:p>
          <w:p w14:paraId="5F32FBE7" w14:textId="23A11DE1" w:rsidR="008458D4" w:rsidRPr="0022387E" w:rsidRDefault="0022387E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</w:t>
            </w:r>
            <w:r w:rsidR="004D07B2">
              <w:rPr>
                <w:rFonts w:ascii="Calibri" w:hAnsi="Calibri" w:cs="Calibri"/>
                <w:sz w:val="24"/>
              </w:rPr>
              <w:t>8</w:t>
            </w:r>
            <w:r>
              <w:rPr>
                <w:rFonts w:ascii="Calibri" w:hAnsi="Calibri" w:cs="Calibri"/>
                <w:sz w:val="24"/>
              </w:rPr>
              <w:t xml:space="preserve">. </w:t>
            </w:r>
            <w:r w:rsidR="008458D4" w:rsidRPr="0022387E">
              <w:rPr>
                <w:rFonts w:ascii="Calibri" w:hAnsi="Calibri" w:cs="Calibri"/>
                <w:sz w:val="24"/>
              </w:rPr>
              <w:t xml:space="preserve">Re-learning the chef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 Pura,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Ruta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 gr., Vol 28, No. 10, October 2020</w:t>
            </w:r>
          </w:p>
          <w:p w14:paraId="41F6AACE" w14:textId="3E2A43AC" w:rsidR="008458D4" w:rsidRDefault="0022387E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</w:t>
            </w:r>
            <w:r w:rsidR="00D37D32">
              <w:rPr>
                <w:rFonts w:ascii="Calibri" w:hAnsi="Calibri" w:cs="Calibri"/>
                <w:sz w:val="24"/>
              </w:rPr>
              <w:t>9</w:t>
            </w:r>
            <w:r>
              <w:rPr>
                <w:rFonts w:ascii="Calibri" w:hAnsi="Calibri" w:cs="Calibri"/>
                <w:sz w:val="24"/>
              </w:rPr>
              <w:t xml:space="preserve">. </w:t>
            </w:r>
            <w:r w:rsidR="008458D4" w:rsidRPr="0022387E">
              <w:rPr>
                <w:rFonts w:ascii="Calibri" w:hAnsi="Calibri" w:cs="Calibri"/>
                <w:sz w:val="24"/>
              </w:rPr>
              <w:t xml:space="preserve">Re-learning the chef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="008458D4"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="008458D4" w:rsidRPr="0022387E">
              <w:rPr>
                <w:rFonts w:ascii="Calibri" w:hAnsi="Calibri" w:cs="Calibri"/>
                <w:sz w:val="24"/>
              </w:rPr>
              <w:t xml:space="preserve"> Pura, Capsicum, Vol 28, No. 11, November 2020</w:t>
            </w:r>
          </w:p>
          <w:p w14:paraId="7672F61F" w14:textId="604D7551" w:rsidR="00D37D32" w:rsidRDefault="00D37D32" w:rsidP="0022387E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20. </w:t>
            </w:r>
            <w:r w:rsidRPr="0022387E">
              <w:rPr>
                <w:rFonts w:ascii="Calibri" w:hAnsi="Calibri" w:cs="Calibri"/>
                <w:sz w:val="24"/>
              </w:rPr>
              <w:t xml:space="preserve">Re-learning the chef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 Pura, Capsicum, Vol 28, No. 1</w:t>
            </w:r>
            <w:r>
              <w:rPr>
                <w:rFonts w:ascii="Calibri" w:hAnsi="Calibri" w:cs="Calibri"/>
                <w:sz w:val="24"/>
              </w:rPr>
              <w:t>2</w:t>
            </w:r>
            <w:r w:rsidRPr="0022387E">
              <w:rPr>
                <w:rFonts w:ascii="Calibri" w:hAnsi="Calibri" w:cs="Calibri"/>
                <w:sz w:val="24"/>
              </w:rPr>
              <w:t xml:space="preserve">, </w:t>
            </w:r>
            <w:r>
              <w:rPr>
                <w:rFonts w:ascii="Calibri" w:hAnsi="Calibri" w:cs="Calibri"/>
                <w:sz w:val="24"/>
              </w:rPr>
              <w:t>Dec</w:t>
            </w:r>
            <w:r w:rsidRPr="0022387E">
              <w:rPr>
                <w:rFonts w:ascii="Calibri" w:hAnsi="Calibri" w:cs="Calibri"/>
                <w:sz w:val="24"/>
              </w:rPr>
              <w:t>ember 2020</w:t>
            </w:r>
          </w:p>
          <w:p w14:paraId="169A90B3" w14:textId="42ADE890" w:rsidR="00D37D32" w:rsidRDefault="00D37D32" w:rsidP="0022387E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679914F1" w14:textId="08A3B012" w:rsidR="00D37D32" w:rsidRPr="00C77923" w:rsidRDefault="00D37D32" w:rsidP="00D37D32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C77923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202</w:t>
            </w:r>
            <w:r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1</w:t>
            </w:r>
          </w:p>
          <w:p w14:paraId="641FFC04" w14:textId="28E7B850" w:rsidR="00D37D32" w:rsidRPr="0022387E" w:rsidRDefault="00D37D32" w:rsidP="00D37D32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</w:t>
            </w:r>
            <w:r w:rsidRPr="0022387E">
              <w:rPr>
                <w:rFonts w:ascii="Calibri" w:hAnsi="Calibri" w:cs="Calibri"/>
                <w:sz w:val="24"/>
              </w:rPr>
              <w:t>.</w:t>
            </w:r>
            <w:r w:rsidRPr="0022387E">
              <w:rPr>
                <w:rFonts w:ascii="Calibri" w:hAnsi="Calibri" w:cs="Calibri"/>
                <w:sz w:val="24"/>
              </w:rPr>
              <w:tab/>
              <w:t xml:space="preserve">Re-learning the chef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 Pura, </w:t>
            </w:r>
            <w:r w:rsidR="003E2C7A">
              <w:rPr>
                <w:rFonts w:ascii="Calibri" w:hAnsi="Calibri" w:cs="Calibri"/>
                <w:sz w:val="24"/>
              </w:rPr>
              <w:t>Capsicum</w:t>
            </w:r>
            <w:r w:rsidRPr="0022387E">
              <w:rPr>
                <w:rFonts w:ascii="Calibri" w:hAnsi="Calibri" w:cs="Calibri"/>
                <w:sz w:val="24"/>
              </w:rPr>
              <w:t>, Vol 2</w:t>
            </w:r>
            <w:r>
              <w:rPr>
                <w:rFonts w:ascii="Calibri" w:hAnsi="Calibri" w:cs="Calibri"/>
                <w:sz w:val="24"/>
              </w:rPr>
              <w:t>9</w:t>
            </w:r>
            <w:r w:rsidRPr="0022387E">
              <w:rPr>
                <w:rFonts w:ascii="Calibri" w:hAnsi="Calibri" w:cs="Calibri"/>
                <w:sz w:val="24"/>
              </w:rPr>
              <w:t>, No. 1, January 202</w:t>
            </w:r>
            <w:r>
              <w:rPr>
                <w:rFonts w:ascii="Calibri" w:hAnsi="Calibri" w:cs="Calibri"/>
                <w:sz w:val="24"/>
              </w:rPr>
              <w:t>1</w:t>
            </w:r>
          </w:p>
          <w:p w14:paraId="3A1423A2" w14:textId="7DE37BE2" w:rsidR="00D37D32" w:rsidRDefault="00D37D32" w:rsidP="00D37D32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2</w:t>
            </w:r>
            <w:r w:rsidRPr="0022387E">
              <w:rPr>
                <w:rFonts w:ascii="Calibri" w:hAnsi="Calibri" w:cs="Calibri"/>
                <w:sz w:val="24"/>
              </w:rPr>
              <w:t>.</w:t>
            </w:r>
            <w:r w:rsidRPr="0022387E">
              <w:rPr>
                <w:rFonts w:ascii="Calibri" w:hAnsi="Calibri" w:cs="Calibri"/>
                <w:sz w:val="24"/>
              </w:rPr>
              <w:tab/>
              <w:t xml:space="preserve">Re-learning the chef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 Pura, </w:t>
            </w:r>
            <w:r w:rsidR="003E2C7A">
              <w:rPr>
                <w:rFonts w:ascii="Calibri" w:hAnsi="Calibri" w:cs="Calibri"/>
                <w:sz w:val="24"/>
              </w:rPr>
              <w:t>Capsicum</w:t>
            </w:r>
            <w:r w:rsidRPr="0022387E">
              <w:rPr>
                <w:rFonts w:ascii="Calibri" w:hAnsi="Calibri" w:cs="Calibri"/>
                <w:sz w:val="24"/>
              </w:rPr>
              <w:t>, Vol 2</w:t>
            </w:r>
            <w:r>
              <w:rPr>
                <w:rFonts w:ascii="Calibri" w:hAnsi="Calibri" w:cs="Calibri"/>
                <w:sz w:val="24"/>
              </w:rPr>
              <w:t>9</w:t>
            </w:r>
            <w:r w:rsidRPr="0022387E">
              <w:rPr>
                <w:rFonts w:ascii="Calibri" w:hAnsi="Calibri" w:cs="Calibri"/>
                <w:sz w:val="24"/>
              </w:rPr>
              <w:t>, No. 2, February 202</w:t>
            </w:r>
            <w:r>
              <w:rPr>
                <w:rFonts w:ascii="Calibri" w:hAnsi="Calibri" w:cs="Calibri"/>
                <w:sz w:val="24"/>
              </w:rPr>
              <w:t>1</w:t>
            </w:r>
          </w:p>
          <w:p w14:paraId="240C0A28" w14:textId="1C685F5D" w:rsidR="00197E16" w:rsidRDefault="00197E16" w:rsidP="00D37D32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3</w:t>
            </w:r>
            <w:r w:rsidRPr="0022387E">
              <w:rPr>
                <w:rFonts w:ascii="Calibri" w:hAnsi="Calibri" w:cs="Calibri"/>
                <w:sz w:val="24"/>
              </w:rPr>
              <w:t>.</w:t>
            </w:r>
            <w:r w:rsidRPr="0022387E">
              <w:rPr>
                <w:rFonts w:ascii="Calibri" w:hAnsi="Calibri" w:cs="Calibri"/>
                <w:sz w:val="24"/>
              </w:rPr>
              <w:tab/>
              <w:t xml:space="preserve">Re-learning the chef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 Pura, </w:t>
            </w:r>
            <w:r w:rsidR="003E2C7A">
              <w:rPr>
                <w:rFonts w:ascii="Calibri" w:hAnsi="Calibri" w:cs="Calibri"/>
                <w:sz w:val="24"/>
              </w:rPr>
              <w:t>Belladonna</w:t>
            </w:r>
            <w:r w:rsidRPr="0022387E">
              <w:rPr>
                <w:rFonts w:ascii="Calibri" w:hAnsi="Calibri" w:cs="Calibri"/>
                <w:sz w:val="24"/>
              </w:rPr>
              <w:t>, Vol 2</w:t>
            </w:r>
            <w:r>
              <w:rPr>
                <w:rFonts w:ascii="Calibri" w:hAnsi="Calibri" w:cs="Calibri"/>
                <w:sz w:val="24"/>
              </w:rPr>
              <w:t>9</w:t>
            </w:r>
            <w:r w:rsidRPr="0022387E">
              <w:rPr>
                <w:rFonts w:ascii="Calibri" w:hAnsi="Calibri" w:cs="Calibri"/>
                <w:sz w:val="24"/>
              </w:rPr>
              <w:t xml:space="preserve">, No. </w:t>
            </w:r>
            <w:r>
              <w:rPr>
                <w:rFonts w:ascii="Calibri" w:hAnsi="Calibri" w:cs="Calibri"/>
                <w:sz w:val="24"/>
              </w:rPr>
              <w:t>3</w:t>
            </w:r>
            <w:r w:rsidRPr="0022387E">
              <w:rPr>
                <w:rFonts w:ascii="Calibri" w:hAnsi="Calibri" w:cs="Calibri"/>
                <w:sz w:val="24"/>
              </w:rPr>
              <w:t xml:space="preserve">, </w:t>
            </w:r>
            <w:r>
              <w:rPr>
                <w:rFonts w:ascii="Calibri" w:hAnsi="Calibri" w:cs="Calibri"/>
                <w:sz w:val="24"/>
              </w:rPr>
              <w:t>March</w:t>
            </w:r>
            <w:r w:rsidRPr="0022387E">
              <w:rPr>
                <w:rFonts w:ascii="Calibri" w:hAnsi="Calibri" w:cs="Calibri"/>
                <w:sz w:val="24"/>
              </w:rPr>
              <w:t xml:space="preserve"> 202</w:t>
            </w:r>
            <w:r>
              <w:rPr>
                <w:rFonts w:ascii="Calibri" w:hAnsi="Calibri" w:cs="Calibri"/>
                <w:sz w:val="24"/>
              </w:rPr>
              <w:t>1</w:t>
            </w:r>
          </w:p>
          <w:p w14:paraId="5D93BFE9" w14:textId="08774351" w:rsidR="00197E16" w:rsidRDefault="00197E16" w:rsidP="00D37D32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4</w:t>
            </w:r>
            <w:r w:rsidRPr="0022387E">
              <w:rPr>
                <w:rFonts w:ascii="Calibri" w:hAnsi="Calibri" w:cs="Calibri"/>
                <w:sz w:val="24"/>
              </w:rPr>
              <w:t>.</w:t>
            </w:r>
            <w:r w:rsidRPr="0022387E">
              <w:rPr>
                <w:rFonts w:ascii="Calibri" w:hAnsi="Calibri" w:cs="Calibri"/>
                <w:sz w:val="24"/>
              </w:rPr>
              <w:tab/>
              <w:t xml:space="preserve">Re-learning the chef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 Pura, </w:t>
            </w:r>
            <w:r w:rsidR="003E2C7A">
              <w:rPr>
                <w:rFonts w:ascii="Calibri" w:hAnsi="Calibri" w:cs="Calibri"/>
                <w:sz w:val="24"/>
              </w:rPr>
              <w:t>Belladonna</w:t>
            </w:r>
            <w:r w:rsidRPr="0022387E">
              <w:rPr>
                <w:rFonts w:ascii="Calibri" w:hAnsi="Calibri" w:cs="Calibri"/>
                <w:sz w:val="24"/>
              </w:rPr>
              <w:t>, Vol 2</w:t>
            </w:r>
            <w:r>
              <w:rPr>
                <w:rFonts w:ascii="Calibri" w:hAnsi="Calibri" w:cs="Calibri"/>
                <w:sz w:val="24"/>
              </w:rPr>
              <w:t>9</w:t>
            </w:r>
            <w:r w:rsidRPr="0022387E">
              <w:rPr>
                <w:rFonts w:ascii="Calibri" w:hAnsi="Calibri" w:cs="Calibri"/>
                <w:sz w:val="24"/>
              </w:rPr>
              <w:t xml:space="preserve">, No. </w:t>
            </w:r>
            <w:r>
              <w:rPr>
                <w:rFonts w:ascii="Calibri" w:hAnsi="Calibri" w:cs="Calibri"/>
                <w:sz w:val="24"/>
              </w:rPr>
              <w:t>4</w:t>
            </w:r>
            <w:r w:rsidRPr="0022387E">
              <w:rPr>
                <w:rFonts w:ascii="Calibri" w:hAnsi="Calibri" w:cs="Calibri"/>
                <w:sz w:val="24"/>
              </w:rPr>
              <w:t xml:space="preserve">, </w:t>
            </w:r>
            <w:r>
              <w:rPr>
                <w:rFonts w:ascii="Calibri" w:hAnsi="Calibri" w:cs="Calibri"/>
                <w:sz w:val="24"/>
              </w:rPr>
              <w:t>April</w:t>
            </w:r>
            <w:r w:rsidRPr="0022387E">
              <w:rPr>
                <w:rFonts w:ascii="Calibri" w:hAnsi="Calibri" w:cs="Calibri"/>
                <w:sz w:val="24"/>
              </w:rPr>
              <w:t xml:space="preserve"> 202</w:t>
            </w:r>
            <w:r>
              <w:rPr>
                <w:rFonts w:ascii="Calibri" w:hAnsi="Calibri" w:cs="Calibri"/>
                <w:sz w:val="24"/>
              </w:rPr>
              <w:t>1</w:t>
            </w:r>
          </w:p>
          <w:p w14:paraId="6F1CA843" w14:textId="544CEEFB" w:rsidR="00197E16" w:rsidRDefault="00197E16" w:rsidP="00D37D32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5</w:t>
            </w:r>
            <w:r w:rsidRPr="0022387E">
              <w:rPr>
                <w:rFonts w:ascii="Calibri" w:hAnsi="Calibri" w:cs="Calibri"/>
                <w:sz w:val="24"/>
              </w:rPr>
              <w:t>.</w:t>
            </w:r>
            <w:r w:rsidRPr="0022387E">
              <w:rPr>
                <w:rFonts w:ascii="Calibri" w:hAnsi="Calibri" w:cs="Calibri"/>
                <w:sz w:val="24"/>
              </w:rPr>
              <w:tab/>
              <w:t xml:space="preserve">Re-learning the chef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 Pura, </w:t>
            </w:r>
            <w:r w:rsidR="003E2C7A">
              <w:rPr>
                <w:rFonts w:ascii="Calibri" w:hAnsi="Calibri" w:cs="Calibri"/>
                <w:sz w:val="24"/>
              </w:rPr>
              <w:t>Belladonna</w:t>
            </w:r>
            <w:r w:rsidRPr="0022387E">
              <w:rPr>
                <w:rFonts w:ascii="Calibri" w:hAnsi="Calibri" w:cs="Calibri"/>
                <w:sz w:val="24"/>
              </w:rPr>
              <w:t>, Vol 2</w:t>
            </w:r>
            <w:r>
              <w:rPr>
                <w:rFonts w:ascii="Calibri" w:hAnsi="Calibri" w:cs="Calibri"/>
                <w:sz w:val="24"/>
              </w:rPr>
              <w:t>9</w:t>
            </w:r>
            <w:r w:rsidRPr="0022387E">
              <w:rPr>
                <w:rFonts w:ascii="Calibri" w:hAnsi="Calibri" w:cs="Calibri"/>
                <w:sz w:val="24"/>
              </w:rPr>
              <w:t xml:space="preserve">, No. </w:t>
            </w:r>
            <w:r>
              <w:rPr>
                <w:rFonts w:ascii="Calibri" w:hAnsi="Calibri" w:cs="Calibri"/>
                <w:sz w:val="24"/>
              </w:rPr>
              <w:t>5</w:t>
            </w:r>
            <w:r w:rsidRPr="0022387E">
              <w:rPr>
                <w:rFonts w:ascii="Calibri" w:hAnsi="Calibri" w:cs="Calibri"/>
                <w:sz w:val="24"/>
              </w:rPr>
              <w:t xml:space="preserve">, </w:t>
            </w:r>
            <w:r>
              <w:rPr>
                <w:rFonts w:ascii="Calibri" w:hAnsi="Calibri" w:cs="Calibri"/>
                <w:sz w:val="24"/>
              </w:rPr>
              <w:t>May</w:t>
            </w:r>
            <w:r w:rsidRPr="0022387E">
              <w:rPr>
                <w:rFonts w:ascii="Calibri" w:hAnsi="Calibri" w:cs="Calibri"/>
                <w:sz w:val="24"/>
              </w:rPr>
              <w:t xml:space="preserve"> 202</w:t>
            </w:r>
            <w:r>
              <w:rPr>
                <w:rFonts w:ascii="Calibri" w:hAnsi="Calibri" w:cs="Calibri"/>
                <w:sz w:val="24"/>
              </w:rPr>
              <w:t>1</w:t>
            </w:r>
          </w:p>
          <w:p w14:paraId="33C528E8" w14:textId="37FB481E" w:rsidR="00197E16" w:rsidRDefault="00197E16" w:rsidP="00D37D32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6</w:t>
            </w:r>
            <w:r w:rsidRPr="0022387E">
              <w:rPr>
                <w:rFonts w:ascii="Calibri" w:hAnsi="Calibri" w:cs="Calibri"/>
                <w:sz w:val="24"/>
              </w:rPr>
              <w:t>.</w:t>
            </w:r>
            <w:r w:rsidRPr="0022387E">
              <w:rPr>
                <w:rFonts w:ascii="Calibri" w:hAnsi="Calibri" w:cs="Calibri"/>
                <w:sz w:val="24"/>
              </w:rPr>
              <w:tab/>
              <w:t xml:space="preserve">Re-learning the chef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 Pura, </w:t>
            </w:r>
            <w:r w:rsidR="003E2C7A">
              <w:rPr>
                <w:rFonts w:ascii="Calibri" w:hAnsi="Calibri" w:cs="Calibri"/>
                <w:sz w:val="24"/>
              </w:rPr>
              <w:t>Belladonna</w:t>
            </w:r>
            <w:r w:rsidRPr="0022387E">
              <w:rPr>
                <w:rFonts w:ascii="Calibri" w:hAnsi="Calibri" w:cs="Calibri"/>
                <w:sz w:val="24"/>
              </w:rPr>
              <w:t>, Vol 2</w:t>
            </w:r>
            <w:r>
              <w:rPr>
                <w:rFonts w:ascii="Calibri" w:hAnsi="Calibri" w:cs="Calibri"/>
                <w:sz w:val="24"/>
              </w:rPr>
              <w:t>9</w:t>
            </w:r>
            <w:r w:rsidRPr="0022387E">
              <w:rPr>
                <w:rFonts w:ascii="Calibri" w:hAnsi="Calibri" w:cs="Calibri"/>
                <w:sz w:val="24"/>
              </w:rPr>
              <w:t xml:space="preserve">, No. </w:t>
            </w:r>
            <w:r>
              <w:rPr>
                <w:rFonts w:ascii="Calibri" w:hAnsi="Calibri" w:cs="Calibri"/>
                <w:sz w:val="24"/>
              </w:rPr>
              <w:t>6</w:t>
            </w:r>
            <w:r w:rsidRPr="0022387E">
              <w:rPr>
                <w:rFonts w:ascii="Calibri" w:hAnsi="Calibri" w:cs="Calibri"/>
                <w:sz w:val="24"/>
              </w:rPr>
              <w:t xml:space="preserve">, </w:t>
            </w:r>
            <w:r>
              <w:rPr>
                <w:rFonts w:ascii="Calibri" w:hAnsi="Calibri" w:cs="Calibri"/>
                <w:sz w:val="24"/>
              </w:rPr>
              <w:t>June</w:t>
            </w:r>
            <w:r w:rsidRPr="0022387E">
              <w:rPr>
                <w:rFonts w:ascii="Calibri" w:hAnsi="Calibri" w:cs="Calibri"/>
                <w:sz w:val="24"/>
              </w:rPr>
              <w:t xml:space="preserve"> 202</w:t>
            </w:r>
            <w:r>
              <w:rPr>
                <w:rFonts w:ascii="Calibri" w:hAnsi="Calibri" w:cs="Calibri"/>
                <w:sz w:val="24"/>
              </w:rPr>
              <w:t>1</w:t>
            </w:r>
          </w:p>
          <w:p w14:paraId="3E0A6A69" w14:textId="3CDC21E2" w:rsidR="0004719C" w:rsidRDefault="0004719C" w:rsidP="0004719C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7. </w:t>
            </w:r>
            <w:r w:rsidRPr="0004719C">
              <w:rPr>
                <w:rFonts w:ascii="Calibri" w:hAnsi="Calibri" w:cs="Calibri"/>
                <w:sz w:val="24"/>
              </w:rPr>
              <w:t>Glutathione: A New Remedy On The Horizon, And Some</w:t>
            </w:r>
            <w:r>
              <w:rPr>
                <w:rFonts w:ascii="Calibri" w:hAnsi="Calibri" w:cs="Calibri"/>
                <w:sz w:val="24"/>
              </w:rPr>
              <w:t xml:space="preserve"> </w:t>
            </w:r>
            <w:r w:rsidRPr="0004719C">
              <w:rPr>
                <w:rFonts w:ascii="Calibri" w:hAnsi="Calibri" w:cs="Calibri"/>
                <w:sz w:val="24"/>
              </w:rPr>
              <w:t>Empirical Clinical Experiences</w:t>
            </w:r>
            <w:r>
              <w:rPr>
                <w:rFonts w:ascii="Calibri" w:hAnsi="Calibri" w:cs="Calibri"/>
                <w:sz w:val="24"/>
              </w:rPr>
              <w:t xml:space="preserve"> </w:t>
            </w:r>
            <w:r w:rsidRPr="0004719C">
              <w:rPr>
                <w:rFonts w:ascii="Calibri" w:hAnsi="Calibri" w:cs="Calibri"/>
                <w:sz w:val="24"/>
              </w:rPr>
              <w:t>(New, Old And Abandoned Remedies In Homoeopathic</w:t>
            </w:r>
            <w:r>
              <w:rPr>
                <w:rFonts w:ascii="Calibri" w:hAnsi="Calibri" w:cs="Calibri"/>
                <w:sz w:val="24"/>
              </w:rPr>
              <w:t xml:space="preserve"> </w:t>
            </w:r>
            <w:r w:rsidRPr="0004719C">
              <w:rPr>
                <w:rFonts w:ascii="Calibri" w:hAnsi="Calibri" w:cs="Calibri"/>
                <w:sz w:val="24"/>
              </w:rPr>
              <w:t>Pharmacology)</w:t>
            </w:r>
            <w:r>
              <w:rPr>
                <w:rFonts w:ascii="Calibri" w:hAnsi="Calibri" w:cs="Calibri"/>
                <w:sz w:val="24"/>
              </w:rPr>
              <w:t xml:space="preserve">; </w:t>
            </w:r>
            <w:r w:rsidRPr="0022387E">
              <w:rPr>
                <w:rFonts w:ascii="Calibri" w:hAnsi="Calibri" w:cs="Calibri"/>
                <w:sz w:val="24"/>
              </w:rPr>
              <w:t xml:space="preserve">Homeopathy For Everyone </w:t>
            </w:r>
            <w:r>
              <w:rPr>
                <w:rFonts w:ascii="Calibri" w:hAnsi="Calibri" w:cs="Calibri"/>
                <w:sz w:val="24"/>
              </w:rPr>
              <w:t xml:space="preserve">– June 18, 2021 </w:t>
            </w:r>
            <w:hyperlink r:id="rId16" w:history="1">
              <w:r w:rsidRPr="00814562">
                <w:rPr>
                  <w:rStyle w:val="Hyperlink"/>
                  <w:rFonts w:ascii="Calibri" w:hAnsi="Calibri" w:cs="Calibri"/>
                  <w:sz w:val="24"/>
                </w:rPr>
                <w:t>https://hpathy.com/homeopathy-papers/glutathione-a-new-remedy-on-the-horizon-and-some-empirical-clinical-experiences-new-old-and-abandoned-remedies-in-homoeopathic-pharmacology/</w:t>
              </w:r>
            </w:hyperlink>
            <w:r>
              <w:rPr>
                <w:rFonts w:ascii="Calibri" w:hAnsi="Calibri" w:cs="Calibri"/>
                <w:sz w:val="24"/>
              </w:rPr>
              <w:t xml:space="preserve"> </w:t>
            </w:r>
          </w:p>
          <w:p w14:paraId="74C3D752" w14:textId="53C0532A" w:rsidR="00197E16" w:rsidRDefault="0004719C" w:rsidP="00D37D32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8</w:t>
            </w:r>
            <w:r w:rsidR="00197E16" w:rsidRPr="0022387E">
              <w:rPr>
                <w:rFonts w:ascii="Calibri" w:hAnsi="Calibri" w:cs="Calibri"/>
                <w:sz w:val="24"/>
              </w:rPr>
              <w:t>.</w:t>
            </w:r>
            <w:r w:rsidR="00197E16" w:rsidRPr="0022387E">
              <w:rPr>
                <w:rFonts w:ascii="Calibri" w:hAnsi="Calibri" w:cs="Calibri"/>
                <w:sz w:val="24"/>
              </w:rPr>
              <w:tab/>
              <w:t xml:space="preserve">Re-learning the chef </w:t>
            </w:r>
            <w:proofErr w:type="spellStart"/>
            <w:r w:rsidR="00197E16"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="00197E16"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="00197E16"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="00197E16" w:rsidRPr="0022387E">
              <w:rPr>
                <w:rFonts w:ascii="Calibri" w:hAnsi="Calibri" w:cs="Calibri"/>
                <w:sz w:val="24"/>
              </w:rPr>
              <w:t xml:space="preserve"> Pura, </w:t>
            </w:r>
            <w:r w:rsidR="003E2C7A">
              <w:rPr>
                <w:rFonts w:ascii="Calibri" w:hAnsi="Calibri" w:cs="Calibri"/>
                <w:sz w:val="24"/>
              </w:rPr>
              <w:t>Belladonna</w:t>
            </w:r>
            <w:r w:rsidR="00197E16" w:rsidRPr="0022387E">
              <w:rPr>
                <w:rFonts w:ascii="Calibri" w:hAnsi="Calibri" w:cs="Calibri"/>
                <w:sz w:val="24"/>
              </w:rPr>
              <w:t>, Vol 2</w:t>
            </w:r>
            <w:r w:rsidR="00197E16">
              <w:rPr>
                <w:rFonts w:ascii="Calibri" w:hAnsi="Calibri" w:cs="Calibri"/>
                <w:sz w:val="24"/>
              </w:rPr>
              <w:t>9</w:t>
            </w:r>
            <w:r w:rsidR="00197E16" w:rsidRPr="0022387E">
              <w:rPr>
                <w:rFonts w:ascii="Calibri" w:hAnsi="Calibri" w:cs="Calibri"/>
                <w:sz w:val="24"/>
              </w:rPr>
              <w:t xml:space="preserve">, No. </w:t>
            </w:r>
            <w:r w:rsidR="00197E16">
              <w:rPr>
                <w:rFonts w:ascii="Calibri" w:hAnsi="Calibri" w:cs="Calibri"/>
                <w:sz w:val="24"/>
              </w:rPr>
              <w:t>7</w:t>
            </w:r>
            <w:r w:rsidR="00197E16" w:rsidRPr="0022387E">
              <w:rPr>
                <w:rFonts w:ascii="Calibri" w:hAnsi="Calibri" w:cs="Calibri"/>
                <w:sz w:val="24"/>
              </w:rPr>
              <w:t xml:space="preserve">, </w:t>
            </w:r>
            <w:r w:rsidR="00197E16">
              <w:rPr>
                <w:rFonts w:ascii="Calibri" w:hAnsi="Calibri" w:cs="Calibri"/>
                <w:sz w:val="24"/>
              </w:rPr>
              <w:t>Jul</w:t>
            </w:r>
            <w:r w:rsidR="00197E16" w:rsidRPr="0022387E">
              <w:rPr>
                <w:rFonts w:ascii="Calibri" w:hAnsi="Calibri" w:cs="Calibri"/>
                <w:sz w:val="24"/>
              </w:rPr>
              <w:t>y 202</w:t>
            </w:r>
            <w:r w:rsidR="00197E16">
              <w:rPr>
                <w:rFonts w:ascii="Calibri" w:hAnsi="Calibri" w:cs="Calibri"/>
                <w:sz w:val="24"/>
              </w:rPr>
              <w:t>1</w:t>
            </w:r>
          </w:p>
          <w:p w14:paraId="0930BEE3" w14:textId="77CAAA39" w:rsidR="00197E16" w:rsidRPr="006125F7" w:rsidRDefault="0004719C" w:rsidP="00D37D3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</w:rPr>
              <w:t>9</w:t>
            </w:r>
            <w:r w:rsidR="00197E16" w:rsidRPr="0022387E">
              <w:rPr>
                <w:rFonts w:ascii="Calibri" w:hAnsi="Calibri" w:cs="Calibri"/>
                <w:sz w:val="24"/>
              </w:rPr>
              <w:t>.</w:t>
            </w:r>
            <w:r w:rsidR="00197E16" w:rsidRPr="0022387E">
              <w:rPr>
                <w:rFonts w:ascii="Calibri" w:hAnsi="Calibri" w:cs="Calibri"/>
                <w:sz w:val="24"/>
              </w:rPr>
              <w:tab/>
            </w:r>
            <w:r w:rsidR="00197E16" w:rsidRPr="006125F7">
              <w:rPr>
                <w:rFonts w:cstheme="minorHAnsi"/>
                <w:sz w:val="24"/>
                <w:szCs w:val="24"/>
              </w:rPr>
              <w:t xml:space="preserve">Re-learning the chef </w:t>
            </w:r>
            <w:proofErr w:type="spellStart"/>
            <w:r w:rsidR="00197E16" w:rsidRPr="006125F7">
              <w:rPr>
                <w:rFonts w:cstheme="minorHAnsi"/>
                <w:sz w:val="24"/>
                <w:szCs w:val="24"/>
              </w:rPr>
              <w:t>d'œuvre</w:t>
            </w:r>
            <w:proofErr w:type="spellEnd"/>
            <w:r w:rsidR="00197E16" w:rsidRPr="006125F7">
              <w:rPr>
                <w:rFonts w:cstheme="minorHAnsi"/>
                <w:sz w:val="24"/>
                <w:szCs w:val="24"/>
              </w:rPr>
              <w:t xml:space="preserve">… Materia </w:t>
            </w:r>
            <w:proofErr w:type="spellStart"/>
            <w:r w:rsidR="00197E16" w:rsidRPr="006125F7">
              <w:rPr>
                <w:rFonts w:cstheme="minorHAnsi"/>
                <w:sz w:val="24"/>
                <w:szCs w:val="24"/>
              </w:rPr>
              <w:t>Medica</w:t>
            </w:r>
            <w:proofErr w:type="spellEnd"/>
            <w:r w:rsidR="00197E16" w:rsidRPr="006125F7">
              <w:rPr>
                <w:rFonts w:cstheme="minorHAnsi"/>
                <w:sz w:val="24"/>
                <w:szCs w:val="24"/>
              </w:rPr>
              <w:t xml:space="preserve"> Pura,</w:t>
            </w:r>
            <w:r w:rsidR="003E2C7A" w:rsidRPr="006125F7">
              <w:rPr>
                <w:rFonts w:cstheme="minorHAnsi"/>
                <w:sz w:val="24"/>
                <w:szCs w:val="24"/>
              </w:rPr>
              <w:t xml:space="preserve"> Belladonna</w:t>
            </w:r>
            <w:r w:rsidR="00197E16" w:rsidRPr="006125F7">
              <w:rPr>
                <w:rFonts w:cstheme="minorHAnsi"/>
                <w:sz w:val="24"/>
                <w:szCs w:val="24"/>
              </w:rPr>
              <w:t>, Vol 29, No. 8, August 2021</w:t>
            </w:r>
          </w:p>
          <w:p w14:paraId="1F9ED981" w14:textId="10441DA2" w:rsidR="00FF769C" w:rsidRPr="00FF769C" w:rsidRDefault="0004719C" w:rsidP="006125F7">
            <w:pPr>
              <w:widowControl/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</w:t>
            </w:r>
            <w:r w:rsidR="006125F7" w:rsidRPr="006125F7">
              <w:rPr>
                <w:rFonts w:cstheme="minorHAnsi"/>
                <w:sz w:val="24"/>
                <w:szCs w:val="24"/>
              </w:rPr>
              <w:t xml:space="preserve">. </w:t>
            </w:r>
            <w:r w:rsidR="006125F7" w:rsidRPr="006125F7">
              <w:rPr>
                <w:rFonts w:cstheme="minorHAnsi"/>
                <w:sz w:val="24"/>
                <w:szCs w:val="24"/>
                <w:lang w:val="en-US"/>
              </w:rPr>
              <w:t>Hope, Heart and Homoeopathy: Clinical Experiences fro</w:t>
            </w:r>
            <w:r w:rsidR="006125F7">
              <w:rPr>
                <w:rFonts w:cstheme="minorHAnsi"/>
                <w:sz w:val="24"/>
                <w:szCs w:val="24"/>
                <w:lang w:val="en-US"/>
              </w:rPr>
              <w:t xml:space="preserve">m </w:t>
            </w:r>
            <w:r w:rsidR="006125F7" w:rsidRPr="006125F7">
              <w:rPr>
                <w:rFonts w:cstheme="minorHAnsi"/>
                <w:sz w:val="24"/>
                <w:szCs w:val="24"/>
                <w:lang w:val="en-US"/>
              </w:rPr>
              <w:t>the Frontline during the COVID-19 Pandemic</w:t>
            </w:r>
            <w:r w:rsidR="006125F7">
              <w:rPr>
                <w:rFonts w:cstheme="minorHAnsi"/>
                <w:sz w:val="24"/>
                <w:szCs w:val="24"/>
                <w:lang w:val="en-US"/>
              </w:rPr>
              <w:t xml:space="preserve">; </w:t>
            </w:r>
            <w:r w:rsidR="006125F7" w:rsidRPr="0022387E">
              <w:rPr>
                <w:rFonts w:ascii="Calibri" w:hAnsi="Calibri" w:cs="Calibri"/>
                <w:sz w:val="24"/>
              </w:rPr>
              <w:t>American Journal of</w:t>
            </w:r>
            <w:r w:rsidR="006125F7">
              <w:rPr>
                <w:rFonts w:ascii="Calibri" w:hAnsi="Calibri" w:cs="Calibri"/>
                <w:sz w:val="24"/>
              </w:rPr>
              <w:t xml:space="preserve"> </w:t>
            </w:r>
            <w:r w:rsidR="006125F7" w:rsidRPr="0022387E">
              <w:rPr>
                <w:rFonts w:ascii="Calibri" w:hAnsi="Calibri" w:cs="Calibri"/>
                <w:sz w:val="24"/>
              </w:rPr>
              <w:t xml:space="preserve">Homeopathic Medicine </w:t>
            </w:r>
            <w:r w:rsidR="006125F7">
              <w:rPr>
                <w:rFonts w:ascii="Calibri" w:hAnsi="Calibri" w:cs="Calibri"/>
                <w:sz w:val="24"/>
              </w:rPr>
              <w:t>3</w:t>
            </w:r>
            <w:r w:rsidR="006125F7" w:rsidRPr="0022387E">
              <w:rPr>
                <w:rFonts w:ascii="Calibri" w:hAnsi="Calibri" w:cs="Calibri"/>
                <w:sz w:val="24"/>
              </w:rPr>
              <w:t xml:space="preserve"> (11</w:t>
            </w:r>
            <w:r w:rsidR="006125F7">
              <w:rPr>
                <w:rFonts w:ascii="Calibri" w:hAnsi="Calibri" w:cs="Calibri"/>
                <w:sz w:val="24"/>
              </w:rPr>
              <w:t>4</w:t>
            </w:r>
            <w:r w:rsidR="006125F7" w:rsidRPr="0022387E">
              <w:rPr>
                <w:rFonts w:ascii="Calibri" w:hAnsi="Calibri" w:cs="Calibri"/>
                <w:sz w:val="24"/>
              </w:rPr>
              <w:t xml:space="preserve">), </w:t>
            </w:r>
            <w:r w:rsidR="006125F7">
              <w:rPr>
                <w:rFonts w:ascii="Calibri" w:hAnsi="Calibri" w:cs="Calibri"/>
                <w:sz w:val="24"/>
              </w:rPr>
              <w:t>10</w:t>
            </w:r>
            <w:r w:rsidR="006125F7" w:rsidRPr="0022387E">
              <w:rPr>
                <w:rFonts w:ascii="Calibri" w:hAnsi="Calibri" w:cs="Calibri"/>
                <w:sz w:val="24"/>
              </w:rPr>
              <w:t>-</w:t>
            </w:r>
            <w:r w:rsidR="006125F7">
              <w:rPr>
                <w:rFonts w:ascii="Calibri" w:hAnsi="Calibri" w:cs="Calibri"/>
                <w:sz w:val="24"/>
              </w:rPr>
              <w:t>14</w:t>
            </w:r>
          </w:p>
          <w:p w14:paraId="34C161F0" w14:textId="27DB2FEE" w:rsidR="00197E16" w:rsidRDefault="001000C3" w:rsidP="00D37D32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</w:t>
            </w:r>
            <w:r w:rsidR="0004719C">
              <w:rPr>
                <w:rFonts w:ascii="Calibri" w:hAnsi="Calibri" w:cs="Calibri"/>
                <w:sz w:val="24"/>
              </w:rPr>
              <w:t>1</w:t>
            </w:r>
            <w:r w:rsidR="00197E16" w:rsidRPr="0022387E">
              <w:rPr>
                <w:rFonts w:ascii="Calibri" w:hAnsi="Calibri" w:cs="Calibri"/>
                <w:sz w:val="24"/>
              </w:rPr>
              <w:t>.</w:t>
            </w:r>
            <w:r w:rsidR="00197E16" w:rsidRPr="0022387E">
              <w:rPr>
                <w:rFonts w:ascii="Calibri" w:hAnsi="Calibri" w:cs="Calibri"/>
                <w:sz w:val="24"/>
              </w:rPr>
              <w:tab/>
              <w:t xml:space="preserve">Re-learning the chef </w:t>
            </w:r>
            <w:proofErr w:type="spellStart"/>
            <w:r w:rsidR="00197E16"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="00197E16"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="00197E16"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="00197E16" w:rsidRPr="0022387E">
              <w:rPr>
                <w:rFonts w:ascii="Calibri" w:hAnsi="Calibri" w:cs="Calibri"/>
                <w:sz w:val="24"/>
              </w:rPr>
              <w:t xml:space="preserve"> Pura, </w:t>
            </w:r>
            <w:r w:rsidR="003E2C7A">
              <w:rPr>
                <w:rFonts w:ascii="Calibri" w:hAnsi="Calibri" w:cs="Calibri"/>
                <w:sz w:val="24"/>
              </w:rPr>
              <w:t>Belladonna</w:t>
            </w:r>
            <w:r w:rsidR="00197E16" w:rsidRPr="0022387E">
              <w:rPr>
                <w:rFonts w:ascii="Calibri" w:hAnsi="Calibri" w:cs="Calibri"/>
                <w:sz w:val="24"/>
              </w:rPr>
              <w:t>, Vol 2</w:t>
            </w:r>
            <w:r w:rsidR="00197E16">
              <w:rPr>
                <w:rFonts w:ascii="Calibri" w:hAnsi="Calibri" w:cs="Calibri"/>
                <w:sz w:val="24"/>
              </w:rPr>
              <w:t>9</w:t>
            </w:r>
            <w:r w:rsidR="00197E16" w:rsidRPr="0022387E">
              <w:rPr>
                <w:rFonts w:ascii="Calibri" w:hAnsi="Calibri" w:cs="Calibri"/>
                <w:sz w:val="24"/>
              </w:rPr>
              <w:t xml:space="preserve">, No. </w:t>
            </w:r>
            <w:r w:rsidR="00197E16">
              <w:rPr>
                <w:rFonts w:ascii="Calibri" w:hAnsi="Calibri" w:cs="Calibri"/>
                <w:sz w:val="24"/>
              </w:rPr>
              <w:t>9</w:t>
            </w:r>
            <w:r w:rsidR="00197E16" w:rsidRPr="0022387E">
              <w:rPr>
                <w:rFonts w:ascii="Calibri" w:hAnsi="Calibri" w:cs="Calibri"/>
                <w:sz w:val="24"/>
              </w:rPr>
              <w:t xml:space="preserve">, </w:t>
            </w:r>
            <w:r w:rsidR="00197E16">
              <w:rPr>
                <w:rFonts w:ascii="Calibri" w:hAnsi="Calibri" w:cs="Calibri"/>
                <w:sz w:val="24"/>
              </w:rPr>
              <w:t>September</w:t>
            </w:r>
            <w:r w:rsidR="00197E16" w:rsidRPr="0022387E">
              <w:rPr>
                <w:rFonts w:ascii="Calibri" w:hAnsi="Calibri" w:cs="Calibri"/>
                <w:sz w:val="24"/>
              </w:rPr>
              <w:t xml:space="preserve"> 202</w:t>
            </w:r>
            <w:r w:rsidR="00197E16">
              <w:rPr>
                <w:rFonts w:ascii="Calibri" w:hAnsi="Calibri" w:cs="Calibri"/>
                <w:sz w:val="24"/>
              </w:rPr>
              <w:t>1</w:t>
            </w:r>
          </w:p>
          <w:p w14:paraId="28547F9F" w14:textId="5927642A" w:rsidR="00FF769C" w:rsidRDefault="00FF769C" w:rsidP="00D37D32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</w:t>
            </w:r>
            <w:r w:rsidR="0004719C">
              <w:rPr>
                <w:rFonts w:ascii="Calibri" w:hAnsi="Calibri" w:cs="Calibri"/>
                <w:sz w:val="24"/>
              </w:rPr>
              <w:t>2</w:t>
            </w:r>
            <w:r>
              <w:rPr>
                <w:rFonts w:ascii="Calibri" w:hAnsi="Calibri" w:cs="Calibri"/>
                <w:sz w:val="24"/>
              </w:rPr>
              <w:t xml:space="preserve">. </w:t>
            </w:r>
            <w:r w:rsidR="008A53A9" w:rsidRPr="00FD3F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To Vaccinate </w:t>
            </w:r>
            <w:proofErr w:type="gramStart"/>
            <w:r w:rsidR="008A53A9" w:rsidRPr="00FD3F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Or</w:t>
            </w:r>
            <w:proofErr w:type="gramEnd"/>
            <w:r w:rsidR="008A53A9" w:rsidRPr="00FD3F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 Not? A Comprehensive Literature Review </w:t>
            </w:r>
            <w:proofErr w:type="gramStart"/>
            <w:r w:rsidR="008A53A9" w:rsidRPr="00FD3F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Of</w:t>
            </w:r>
            <w:proofErr w:type="gramEnd"/>
            <w:r w:rsidR="008A53A9" w:rsidRPr="00FD3F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 xml:space="preserve"> Cogency Of Vaccination In Health Care Services</w:t>
            </w:r>
            <w:r w:rsidRPr="00FD3F03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- 23 Sept 2021; ASIN: ‎ B09H33YQG4</w:t>
            </w:r>
          </w:p>
          <w:p w14:paraId="645554C0" w14:textId="7DDF10BA" w:rsidR="00557AA3" w:rsidRDefault="00557AA3" w:rsidP="00D37D32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</w:t>
            </w:r>
            <w:r w:rsidR="0004719C">
              <w:rPr>
                <w:rFonts w:ascii="Calibri" w:hAnsi="Calibri" w:cs="Calibri"/>
                <w:sz w:val="24"/>
              </w:rPr>
              <w:t>3</w:t>
            </w:r>
            <w:r>
              <w:rPr>
                <w:rFonts w:ascii="Calibri" w:hAnsi="Calibri" w:cs="Calibri"/>
                <w:sz w:val="24"/>
              </w:rPr>
              <w:t xml:space="preserve">. </w:t>
            </w:r>
            <w:r w:rsidRPr="0022387E">
              <w:rPr>
                <w:rFonts w:ascii="Calibri" w:hAnsi="Calibri" w:cs="Calibri"/>
                <w:sz w:val="24"/>
              </w:rPr>
              <w:t xml:space="preserve">Re-learning the chef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 Pura, </w:t>
            </w:r>
            <w:r>
              <w:rPr>
                <w:rFonts w:ascii="Calibri" w:hAnsi="Calibri" w:cs="Calibri"/>
                <w:sz w:val="24"/>
              </w:rPr>
              <w:t>Capsicum</w:t>
            </w:r>
            <w:r w:rsidRPr="0022387E">
              <w:rPr>
                <w:rFonts w:ascii="Calibri" w:hAnsi="Calibri" w:cs="Calibri"/>
                <w:sz w:val="24"/>
              </w:rPr>
              <w:t>, Vol 2</w:t>
            </w:r>
            <w:r>
              <w:rPr>
                <w:rFonts w:ascii="Calibri" w:hAnsi="Calibri" w:cs="Calibri"/>
                <w:sz w:val="24"/>
              </w:rPr>
              <w:t>9</w:t>
            </w:r>
            <w:r w:rsidRPr="0022387E">
              <w:rPr>
                <w:rFonts w:ascii="Calibri" w:hAnsi="Calibri" w:cs="Calibri"/>
                <w:sz w:val="24"/>
              </w:rPr>
              <w:t>, No. 1</w:t>
            </w:r>
            <w:r>
              <w:rPr>
                <w:rFonts w:ascii="Calibri" w:hAnsi="Calibri" w:cs="Calibri"/>
                <w:sz w:val="24"/>
              </w:rPr>
              <w:t>0</w:t>
            </w:r>
            <w:r w:rsidRPr="0022387E">
              <w:rPr>
                <w:rFonts w:ascii="Calibri" w:hAnsi="Calibri" w:cs="Calibri"/>
                <w:sz w:val="24"/>
              </w:rPr>
              <w:t xml:space="preserve">, </w:t>
            </w:r>
            <w:r>
              <w:rPr>
                <w:rFonts w:ascii="Calibri" w:hAnsi="Calibri" w:cs="Calibri"/>
                <w:sz w:val="24"/>
              </w:rPr>
              <w:t>October</w:t>
            </w:r>
            <w:r w:rsidRPr="0022387E">
              <w:rPr>
                <w:rFonts w:ascii="Calibri" w:hAnsi="Calibri" w:cs="Calibri"/>
                <w:sz w:val="24"/>
              </w:rPr>
              <w:t xml:space="preserve"> 202</w:t>
            </w:r>
            <w:r>
              <w:rPr>
                <w:rFonts w:ascii="Calibri" w:hAnsi="Calibri" w:cs="Calibri"/>
                <w:sz w:val="24"/>
              </w:rPr>
              <w:t>1</w:t>
            </w:r>
          </w:p>
          <w:p w14:paraId="78AD47D8" w14:textId="7CC0944B" w:rsidR="00557AA3" w:rsidRDefault="00557AA3" w:rsidP="00D37D32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</w:t>
            </w:r>
            <w:r w:rsidR="0004719C">
              <w:rPr>
                <w:rFonts w:ascii="Calibri" w:hAnsi="Calibri" w:cs="Calibri"/>
                <w:sz w:val="24"/>
              </w:rPr>
              <w:t>4</w:t>
            </w:r>
            <w:r>
              <w:rPr>
                <w:rFonts w:ascii="Calibri" w:hAnsi="Calibri" w:cs="Calibri"/>
                <w:sz w:val="24"/>
              </w:rPr>
              <w:t xml:space="preserve">. </w:t>
            </w:r>
            <w:r w:rsidRPr="0022387E">
              <w:rPr>
                <w:rFonts w:ascii="Calibri" w:hAnsi="Calibri" w:cs="Calibri"/>
                <w:sz w:val="24"/>
              </w:rPr>
              <w:t xml:space="preserve">Re-learning the chef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 Pura, </w:t>
            </w:r>
            <w:r>
              <w:rPr>
                <w:rFonts w:ascii="Calibri" w:hAnsi="Calibri" w:cs="Calibri"/>
                <w:sz w:val="24"/>
              </w:rPr>
              <w:t>Capsicum</w:t>
            </w:r>
            <w:r w:rsidRPr="0022387E">
              <w:rPr>
                <w:rFonts w:ascii="Calibri" w:hAnsi="Calibri" w:cs="Calibri"/>
                <w:sz w:val="24"/>
              </w:rPr>
              <w:t>, Vol 2</w:t>
            </w:r>
            <w:r>
              <w:rPr>
                <w:rFonts w:ascii="Calibri" w:hAnsi="Calibri" w:cs="Calibri"/>
                <w:sz w:val="24"/>
              </w:rPr>
              <w:t>9</w:t>
            </w:r>
            <w:r w:rsidRPr="0022387E">
              <w:rPr>
                <w:rFonts w:ascii="Calibri" w:hAnsi="Calibri" w:cs="Calibri"/>
                <w:sz w:val="24"/>
              </w:rPr>
              <w:t>, No. 1</w:t>
            </w:r>
            <w:r>
              <w:rPr>
                <w:rFonts w:ascii="Calibri" w:hAnsi="Calibri" w:cs="Calibri"/>
                <w:sz w:val="24"/>
              </w:rPr>
              <w:t>0</w:t>
            </w:r>
            <w:r w:rsidRPr="0022387E">
              <w:rPr>
                <w:rFonts w:ascii="Calibri" w:hAnsi="Calibri" w:cs="Calibri"/>
                <w:sz w:val="24"/>
              </w:rPr>
              <w:t xml:space="preserve">, </w:t>
            </w:r>
            <w:r>
              <w:rPr>
                <w:rFonts w:ascii="Calibri" w:hAnsi="Calibri" w:cs="Calibri"/>
                <w:sz w:val="24"/>
              </w:rPr>
              <w:t>November</w:t>
            </w:r>
            <w:r w:rsidRPr="0022387E">
              <w:rPr>
                <w:rFonts w:ascii="Calibri" w:hAnsi="Calibri" w:cs="Calibri"/>
                <w:sz w:val="24"/>
              </w:rPr>
              <w:t xml:space="preserve"> 202</w:t>
            </w:r>
            <w:r>
              <w:rPr>
                <w:rFonts w:ascii="Calibri" w:hAnsi="Calibri" w:cs="Calibri"/>
                <w:sz w:val="24"/>
              </w:rPr>
              <w:t>1</w:t>
            </w:r>
          </w:p>
          <w:p w14:paraId="45E8FE3B" w14:textId="37D2E23A" w:rsidR="00557AA3" w:rsidRDefault="00557AA3" w:rsidP="00D37D32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</w:t>
            </w:r>
            <w:r w:rsidR="0004719C">
              <w:rPr>
                <w:rFonts w:ascii="Calibri" w:hAnsi="Calibri" w:cs="Calibri"/>
                <w:sz w:val="24"/>
              </w:rPr>
              <w:t>5</w:t>
            </w:r>
            <w:r>
              <w:rPr>
                <w:rFonts w:ascii="Calibri" w:hAnsi="Calibri" w:cs="Calibri"/>
                <w:sz w:val="24"/>
              </w:rPr>
              <w:t xml:space="preserve">. </w:t>
            </w:r>
            <w:r w:rsidRPr="0022387E">
              <w:rPr>
                <w:rFonts w:ascii="Calibri" w:hAnsi="Calibri" w:cs="Calibri"/>
                <w:sz w:val="24"/>
              </w:rPr>
              <w:t xml:space="preserve">Re-learning the chef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 Pura, </w:t>
            </w:r>
            <w:r>
              <w:rPr>
                <w:rFonts w:ascii="Calibri" w:hAnsi="Calibri" w:cs="Calibri"/>
                <w:sz w:val="24"/>
              </w:rPr>
              <w:t>Capsicum</w:t>
            </w:r>
            <w:r w:rsidRPr="0022387E">
              <w:rPr>
                <w:rFonts w:ascii="Calibri" w:hAnsi="Calibri" w:cs="Calibri"/>
                <w:sz w:val="24"/>
              </w:rPr>
              <w:t>, Vol 2</w:t>
            </w:r>
            <w:r>
              <w:rPr>
                <w:rFonts w:ascii="Calibri" w:hAnsi="Calibri" w:cs="Calibri"/>
                <w:sz w:val="24"/>
              </w:rPr>
              <w:t>9</w:t>
            </w:r>
            <w:r w:rsidRPr="0022387E">
              <w:rPr>
                <w:rFonts w:ascii="Calibri" w:hAnsi="Calibri" w:cs="Calibri"/>
                <w:sz w:val="24"/>
              </w:rPr>
              <w:t>, No. 1</w:t>
            </w:r>
            <w:r>
              <w:rPr>
                <w:rFonts w:ascii="Calibri" w:hAnsi="Calibri" w:cs="Calibri"/>
                <w:sz w:val="24"/>
              </w:rPr>
              <w:t>0</w:t>
            </w:r>
            <w:r w:rsidRPr="0022387E">
              <w:rPr>
                <w:rFonts w:ascii="Calibri" w:hAnsi="Calibri" w:cs="Calibri"/>
                <w:sz w:val="24"/>
              </w:rPr>
              <w:t xml:space="preserve">, </w:t>
            </w:r>
            <w:r>
              <w:rPr>
                <w:rFonts w:ascii="Calibri" w:hAnsi="Calibri" w:cs="Calibri"/>
                <w:sz w:val="24"/>
              </w:rPr>
              <w:t>December</w:t>
            </w:r>
            <w:r w:rsidRPr="0022387E">
              <w:rPr>
                <w:rFonts w:ascii="Calibri" w:hAnsi="Calibri" w:cs="Calibri"/>
                <w:sz w:val="24"/>
              </w:rPr>
              <w:t xml:space="preserve"> 202</w:t>
            </w:r>
            <w:r>
              <w:rPr>
                <w:rFonts w:ascii="Calibri" w:hAnsi="Calibri" w:cs="Calibri"/>
                <w:sz w:val="24"/>
              </w:rPr>
              <w:t>1</w:t>
            </w:r>
          </w:p>
          <w:p w14:paraId="303D9FD1" w14:textId="4728D91C" w:rsidR="00DD187D" w:rsidRDefault="00DD187D" w:rsidP="00D37D32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1F5F68A6" w14:textId="466B23B9" w:rsidR="00DD187D" w:rsidRPr="00C77923" w:rsidRDefault="00DD187D" w:rsidP="00DD187D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</w:pPr>
            <w:r w:rsidRPr="00C77923"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202</w:t>
            </w:r>
            <w:r>
              <w:rPr>
                <w:rFonts w:ascii="Calibri" w:hAnsi="Calibri" w:cs="Calibri"/>
                <w:b/>
                <w:color w:val="1E44BC" w:themeColor="accent6"/>
                <w:sz w:val="24"/>
                <w:szCs w:val="24"/>
              </w:rPr>
              <w:t>2</w:t>
            </w:r>
          </w:p>
          <w:p w14:paraId="03B4F4F1" w14:textId="6D0DB6CC" w:rsidR="00DD187D" w:rsidRPr="00DD187D" w:rsidRDefault="00DD187D" w:rsidP="00DD187D">
            <w:pPr>
              <w:jc w:val="both"/>
              <w:rPr>
                <w:rFonts w:ascii="Calibri" w:hAnsi="Calibri" w:cs="Calibri"/>
                <w:sz w:val="24"/>
              </w:rPr>
            </w:pPr>
            <w:r w:rsidRPr="00DD187D">
              <w:rPr>
                <w:rFonts w:ascii="Calibri" w:hAnsi="Calibri" w:cs="Calibri"/>
                <w:sz w:val="24"/>
              </w:rPr>
              <w:t>1.</w:t>
            </w:r>
            <w:r>
              <w:rPr>
                <w:rFonts w:ascii="Calibri" w:hAnsi="Calibri" w:cs="Calibri"/>
                <w:sz w:val="24"/>
              </w:rPr>
              <w:tab/>
            </w:r>
            <w:r w:rsidRPr="00DD187D">
              <w:rPr>
                <w:sz w:val="24"/>
              </w:rPr>
              <w:t>Hope, Heart &amp; Homeopathy: Some Experiences With Omicron, A Variant Of Covid-19</w:t>
            </w:r>
            <w:r>
              <w:rPr>
                <w:sz w:val="24"/>
              </w:rPr>
              <w:t xml:space="preserve">; </w:t>
            </w:r>
            <w:r w:rsidRPr="0022387E">
              <w:rPr>
                <w:rFonts w:ascii="Calibri" w:hAnsi="Calibri" w:cs="Calibri"/>
                <w:sz w:val="24"/>
              </w:rPr>
              <w:t xml:space="preserve">Homeopathy For Everyone </w:t>
            </w:r>
            <w:r>
              <w:rPr>
                <w:rFonts w:ascii="Calibri" w:hAnsi="Calibri" w:cs="Calibri"/>
                <w:sz w:val="24"/>
              </w:rPr>
              <w:t>– Jan 18, 2022</w:t>
            </w:r>
            <w:r w:rsidR="00A15054">
              <w:rPr>
                <w:rFonts w:ascii="Calibri" w:hAnsi="Calibri" w:cs="Calibri"/>
                <w:sz w:val="24"/>
              </w:rPr>
              <w:t>,</w:t>
            </w:r>
            <w:r>
              <w:rPr>
                <w:rFonts w:ascii="Calibri" w:hAnsi="Calibri" w:cs="Calibri"/>
                <w:sz w:val="24"/>
              </w:rPr>
              <w:t xml:space="preserve"> </w:t>
            </w:r>
            <w:hyperlink r:id="rId17" w:history="1">
              <w:r w:rsidRPr="00814562">
                <w:rPr>
                  <w:rStyle w:val="Hyperlink"/>
                  <w:rFonts w:ascii="Calibri" w:hAnsi="Calibri" w:cs="Calibri"/>
                  <w:sz w:val="24"/>
                </w:rPr>
                <w:t>https://hpathy.com/homeopathy-papers/hope-heart-homeopathy-some-experiences-with-omicron-a-variant-of-covid-19/</w:t>
              </w:r>
            </w:hyperlink>
            <w:r>
              <w:rPr>
                <w:rFonts w:ascii="Calibri" w:hAnsi="Calibri" w:cs="Calibri"/>
                <w:sz w:val="24"/>
              </w:rPr>
              <w:t xml:space="preserve"> </w:t>
            </w:r>
          </w:p>
          <w:p w14:paraId="051DEC41" w14:textId="78F7415F" w:rsidR="00DD187D" w:rsidRPr="0022387E" w:rsidRDefault="00DD187D" w:rsidP="00DD187D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2</w:t>
            </w:r>
            <w:r w:rsidRPr="0022387E">
              <w:rPr>
                <w:rFonts w:ascii="Calibri" w:hAnsi="Calibri" w:cs="Calibri"/>
                <w:sz w:val="24"/>
              </w:rPr>
              <w:t>.</w:t>
            </w:r>
            <w:r w:rsidRPr="0022387E">
              <w:rPr>
                <w:rFonts w:ascii="Calibri" w:hAnsi="Calibri" w:cs="Calibri"/>
                <w:sz w:val="24"/>
              </w:rPr>
              <w:tab/>
              <w:t xml:space="preserve">Re-learning the chef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d'œuvre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… Materia </w:t>
            </w:r>
            <w:proofErr w:type="spellStart"/>
            <w:r w:rsidRPr="0022387E">
              <w:rPr>
                <w:rFonts w:ascii="Calibri" w:hAnsi="Calibri" w:cs="Calibri"/>
                <w:sz w:val="24"/>
              </w:rPr>
              <w:t>Medica</w:t>
            </w:r>
            <w:proofErr w:type="spellEnd"/>
            <w:r w:rsidRPr="0022387E">
              <w:rPr>
                <w:rFonts w:ascii="Calibri" w:hAnsi="Calibri" w:cs="Calibri"/>
                <w:sz w:val="24"/>
              </w:rPr>
              <w:t xml:space="preserve"> Pura, </w:t>
            </w:r>
            <w:r w:rsidR="00692C7D">
              <w:rPr>
                <w:rFonts w:ascii="Calibri" w:hAnsi="Calibri" w:cs="Calibri"/>
                <w:sz w:val="24"/>
              </w:rPr>
              <w:t>Belladonna</w:t>
            </w:r>
            <w:r w:rsidRPr="0022387E">
              <w:rPr>
                <w:rFonts w:ascii="Calibri" w:hAnsi="Calibri" w:cs="Calibri"/>
                <w:sz w:val="24"/>
              </w:rPr>
              <w:t xml:space="preserve">, Vol </w:t>
            </w:r>
            <w:r w:rsidR="00692C7D">
              <w:rPr>
                <w:rFonts w:ascii="Calibri" w:hAnsi="Calibri" w:cs="Calibri"/>
                <w:sz w:val="24"/>
              </w:rPr>
              <w:t>30</w:t>
            </w:r>
            <w:r w:rsidRPr="0022387E">
              <w:rPr>
                <w:rFonts w:ascii="Calibri" w:hAnsi="Calibri" w:cs="Calibri"/>
                <w:sz w:val="24"/>
              </w:rPr>
              <w:t xml:space="preserve">, No. </w:t>
            </w:r>
            <w:r w:rsidR="00692C7D">
              <w:rPr>
                <w:rFonts w:ascii="Calibri" w:hAnsi="Calibri" w:cs="Calibri"/>
                <w:sz w:val="24"/>
              </w:rPr>
              <w:t>1</w:t>
            </w:r>
            <w:r w:rsidRPr="0022387E">
              <w:rPr>
                <w:rFonts w:ascii="Calibri" w:hAnsi="Calibri" w:cs="Calibri"/>
                <w:sz w:val="24"/>
              </w:rPr>
              <w:t xml:space="preserve">, </w:t>
            </w:r>
            <w:r w:rsidR="00692C7D">
              <w:rPr>
                <w:rFonts w:ascii="Calibri" w:hAnsi="Calibri" w:cs="Calibri"/>
                <w:sz w:val="24"/>
              </w:rPr>
              <w:t>Jan</w:t>
            </w:r>
            <w:r w:rsidRPr="0022387E">
              <w:rPr>
                <w:rFonts w:ascii="Calibri" w:hAnsi="Calibri" w:cs="Calibri"/>
                <w:sz w:val="24"/>
              </w:rPr>
              <w:t>uary 202</w:t>
            </w:r>
            <w:r w:rsidR="00692C7D">
              <w:rPr>
                <w:rFonts w:ascii="Calibri" w:hAnsi="Calibri" w:cs="Calibri"/>
                <w:sz w:val="24"/>
              </w:rPr>
              <w:t>2</w:t>
            </w:r>
          </w:p>
          <w:p w14:paraId="0F05C2E5" w14:textId="77777777" w:rsidR="004D07B2" w:rsidRPr="0022387E" w:rsidRDefault="004D07B2" w:rsidP="0022387E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2F036B2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31330B4B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b/>
                <w:color w:val="1E44BC" w:themeColor="accent6"/>
                <w:sz w:val="24"/>
                <w:szCs w:val="24"/>
                <w:u w:val="single"/>
              </w:rPr>
            </w:pPr>
            <w:r w:rsidRPr="00FA4043">
              <w:rPr>
                <w:rFonts w:ascii="Calibri" w:hAnsi="Calibri" w:cs="Calibri"/>
                <w:b/>
                <w:color w:val="1E44BC" w:themeColor="accent6"/>
                <w:sz w:val="24"/>
                <w:szCs w:val="24"/>
                <w:u w:val="single"/>
              </w:rPr>
              <w:t>Awards</w:t>
            </w:r>
            <w:r>
              <w:rPr>
                <w:rFonts w:ascii="Calibri" w:hAnsi="Calibri" w:cs="Calibri"/>
                <w:b/>
                <w:color w:val="1E44BC" w:themeColor="accent6"/>
                <w:sz w:val="24"/>
                <w:szCs w:val="24"/>
                <w:u w:val="single"/>
              </w:rPr>
              <w:t xml:space="preserve"> and Honours: </w:t>
            </w:r>
          </w:p>
          <w:p w14:paraId="0E44F858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 xml:space="preserve">1. Homoeopathic Gem Award 2010 by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06F7EF03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 xml:space="preserve">2. Homoeopathic Gem Award 2011 by The 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The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 xml:space="preserve">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7098EB8D" w14:textId="77777777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>3. Dr. D.P. Rastogi, Best Teacher Award 2012 by Board of Homoeopathic System of Medicine, Delhi</w:t>
            </w:r>
          </w:p>
          <w:p w14:paraId="35917988" w14:textId="5DF05471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 xml:space="preserve">4. Homoeopathic Gem Award 2012 by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28F0333E" w14:textId="327AF9F8" w:rsidR="00FA4043" w:rsidRPr="00FA4043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 xml:space="preserve">5. Homoeopath Par </w:t>
            </w:r>
            <w:r w:rsidR="00A5181B" w:rsidRPr="00FA4043">
              <w:rPr>
                <w:rFonts w:ascii="Calibri" w:hAnsi="Calibri" w:cs="Calibri"/>
                <w:sz w:val="24"/>
                <w:szCs w:val="24"/>
              </w:rPr>
              <w:t>Excellence</w:t>
            </w:r>
            <w:r w:rsidRPr="00FA4043">
              <w:rPr>
                <w:rFonts w:ascii="Calibri" w:hAnsi="Calibri" w:cs="Calibri"/>
                <w:sz w:val="24"/>
                <w:szCs w:val="24"/>
              </w:rPr>
              <w:t xml:space="preserve"> Award 2013 by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21EAAD63" w14:textId="77777777" w:rsidR="00767FD8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FA4043">
              <w:rPr>
                <w:rFonts w:ascii="Calibri" w:hAnsi="Calibri" w:cs="Calibri"/>
                <w:sz w:val="24"/>
                <w:szCs w:val="24"/>
              </w:rPr>
              <w:t xml:space="preserve">6. Received CERTIFICATE OF EXCELLENCE 2014-15 from Directorate of </w:t>
            </w:r>
            <w:proofErr w:type="spellStart"/>
            <w:r w:rsidRPr="00FA4043">
              <w:rPr>
                <w:rFonts w:ascii="Calibri" w:hAnsi="Calibri" w:cs="Calibri"/>
                <w:sz w:val="24"/>
                <w:szCs w:val="24"/>
              </w:rPr>
              <w:t>Ayush</w:t>
            </w:r>
            <w:proofErr w:type="spellEnd"/>
            <w:r w:rsidRPr="00FA4043">
              <w:rPr>
                <w:rFonts w:ascii="Calibri" w:hAnsi="Calibri" w:cs="Calibri"/>
                <w:sz w:val="24"/>
                <w:szCs w:val="24"/>
              </w:rPr>
              <w:t>, Govt of NCT of Delhi in December 2014.</w:t>
            </w:r>
          </w:p>
          <w:p w14:paraId="430A7CF7" w14:textId="77777777" w:rsidR="00767FD8" w:rsidRDefault="00FA4043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7. </w:t>
            </w:r>
            <w:r w:rsidR="00767FD8" w:rsidRPr="00767FD8">
              <w:rPr>
                <w:rFonts w:ascii="Calibri" w:hAnsi="Calibri" w:cs="Calibri"/>
                <w:sz w:val="24"/>
                <w:szCs w:val="24"/>
              </w:rPr>
              <w:t>Hom</w:t>
            </w:r>
            <w:r w:rsidR="00767FD8">
              <w:rPr>
                <w:rFonts w:ascii="Calibri" w:hAnsi="Calibri" w:cs="Calibri"/>
                <w:sz w:val="24"/>
                <w:szCs w:val="24"/>
              </w:rPr>
              <w:t xml:space="preserve">oeopath Par </w:t>
            </w:r>
            <w:proofErr w:type="spellStart"/>
            <w:r w:rsidR="00767FD8">
              <w:rPr>
                <w:rFonts w:ascii="Calibri" w:hAnsi="Calibri" w:cs="Calibri"/>
                <w:sz w:val="24"/>
                <w:szCs w:val="24"/>
              </w:rPr>
              <w:t>Exellence</w:t>
            </w:r>
            <w:proofErr w:type="spellEnd"/>
            <w:r w:rsidR="00767FD8">
              <w:rPr>
                <w:rFonts w:ascii="Calibri" w:hAnsi="Calibri" w:cs="Calibri"/>
                <w:sz w:val="24"/>
                <w:szCs w:val="24"/>
              </w:rPr>
              <w:t xml:space="preserve"> Award 2017</w:t>
            </w:r>
            <w:r w:rsidR="00767FD8" w:rsidRPr="00767FD8">
              <w:rPr>
                <w:rFonts w:ascii="Calibri" w:hAnsi="Calibri" w:cs="Calibri"/>
                <w:sz w:val="24"/>
                <w:szCs w:val="24"/>
              </w:rPr>
              <w:t xml:space="preserve"> by The Homoeopathic Study Circle (</w:t>
            </w:r>
            <w:proofErr w:type="spellStart"/>
            <w:r w:rsidR="00767FD8" w:rsidRPr="00767FD8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767FD8" w:rsidRPr="00767FD8">
              <w:rPr>
                <w:rFonts w:ascii="Calibri" w:hAnsi="Calibri" w:cs="Calibri"/>
                <w:sz w:val="24"/>
                <w:szCs w:val="24"/>
              </w:rPr>
              <w:t>), New Delhi, India</w:t>
            </w:r>
          </w:p>
          <w:p w14:paraId="5273F493" w14:textId="0A999F7E" w:rsidR="00FA4043" w:rsidRPr="0056708E" w:rsidRDefault="00767FD8" w:rsidP="00E40D1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8. 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 xml:space="preserve">Homoeopath Par </w:t>
            </w:r>
            <w:proofErr w:type="spellStart"/>
            <w:r w:rsidR="00FA4043" w:rsidRPr="00FA4043">
              <w:rPr>
                <w:rFonts w:ascii="Calibri" w:hAnsi="Calibri" w:cs="Calibri"/>
                <w:sz w:val="24"/>
                <w:szCs w:val="24"/>
              </w:rPr>
              <w:t>Exellence</w:t>
            </w:r>
            <w:proofErr w:type="spellEnd"/>
            <w:r w:rsidR="00FA4043" w:rsidRPr="00FA4043">
              <w:rPr>
                <w:rFonts w:ascii="Calibri" w:hAnsi="Calibri" w:cs="Calibri"/>
                <w:sz w:val="24"/>
                <w:szCs w:val="24"/>
              </w:rPr>
              <w:t xml:space="preserve"> A</w:t>
            </w:r>
            <w:r w:rsidR="00FA4043">
              <w:rPr>
                <w:rFonts w:ascii="Calibri" w:hAnsi="Calibri" w:cs="Calibri"/>
                <w:sz w:val="24"/>
                <w:szCs w:val="24"/>
              </w:rPr>
              <w:t>ward 2018</w:t>
            </w:r>
            <w:r w:rsidR="00FA4043" w:rsidRPr="00FA4043">
              <w:rPr>
                <w:rFonts w:ascii="Calibri" w:hAnsi="Calibri" w:cs="Calibri"/>
                <w:sz w:val="24"/>
                <w:szCs w:val="24"/>
              </w:rPr>
              <w:t xml:space="preserve"> by </w:t>
            </w:r>
            <w:r w:rsidR="003731EA">
              <w:rPr>
                <w:rFonts w:ascii="Calibri" w:hAnsi="Calibri" w:cs="Calibri"/>
                <w:sz w:val="24"/>
                <w:szCs w:val="24"/>
              </w:rPr>
              <w:t>The Homoeopathic Study Circle (</w:t>
            </w:r>
            <w:proofErr w:type="spellStart"/>
            <w:r w:rsidR="003731EA">
              <w:rPr>
                <w:rFonts w:ascii="Calibri" w:hAnsi="Calibri" w:cs="Calibri"/>
                <w:sz w:val="24"/>
                <w:szCs w:val="24"/>
              </w:rPr>
              <w:t>Regd</w:t>
            </w:r>
            <w:proofErr w:type="spellEnd"/>
            <w:r w:rsidR="003731EA">
              <w:rPr>
                <w:rFonts w:ascii="Calibri" w:hAnsi="Calibri" w:cs="Calibri"/>
                <w:sz w:val="24"/>
                <w:szCs w:val="24"/>
              </w:rPr>
              <w:t>), New Delhi, Indi</w:t>
            </w:r>
            <w:r w:rsidR="00A5181B">
              <w:rPr>
                <w:rFonts w:ascii="Calibri" w:hAnsi="Calibri" w:cs="Calibri"/>
                <w:sz w:val="24"/>
                <w:szCs w:val="24"/>
              </w:rPr>
              <w:t>a</w:t>
            </w:r>
          </w:p>
        </w:tc>
      </w:tr>
      <w:tr w:rsidR="003D1B71" w14:paraId="26DC7030" w14:textId="77777777" w:rsidTr="008458D4">
        <w:trPr>
          <w:trHeight w:val="1164"/>
        </w:trPr>
        <w:tc>
          <w:tcPr>
            <w:tcW w:w="720" w:type="dxa"/>
          </w:tcPr>
          <w:p w14:paraId="789AE114" w14:textId="5ABEE8FB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8B9BB1E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384C5BAB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4658CEE" w14:textId="77777777" w:rsidR="003D1B71" w:rsidRPr="00590471" w:rsidRDefault="003D1B71" w:rsidP="00222466"/>
        </w:tc>
      </w:tr>
      <w:tr w:rsidR="003D1B71" w14:paraId="36D7E1CA" w14:textId="77777777" w:rsidTr="008458D4">
        <w:trPr>
          <w:trHeight w:val="543"/>
        </w:trPr>
        <w:tc>
          <w:tcPr>
            <w:tcW w:w="720" w:type="dxa"/>
          </w:tcPr>
          <w:p w14:paraId="71C8A03A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8B7B327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1CE23617" wp14:editId="2D41D25E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>
                  <w:pict>
                    <v:group w14:anchorId="5BF1B4A3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9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A60B02A" w14:textId="2B52DCA6" w:rsidR="00020EDB" w:rsidRDefault="00020EDB" w:rsidP="00020EDB">
            <w:pPr>
              <w:pStyle w:val="Information"/>
            </w:pPr>
            <w:r>
              <w:t xml:space="preserve">Address: </w:t>
            </w:r>
            <w:r w:rsidR="00DA79E8" w:rsidRPr="00DA79E8">
              <w:t xml:space="preserve">Holistic Homoeopathic Clinic &amp; Research </w:t>
            </w:r>
            <w:proofErr w:type="spellStart"/>
            <w:r w:rsidR="00DA79E8" w:rsidRPr="00DA79E8">
              <w:t>Center</w:t>
            </w:r>
            <w:proofErr w:type="spellEnd"/>
            <w:r w:rsidR="00DA79E8">
              <w:t>,</w:t>
            </w:r>
            <w:r w:rsidR="00DA79E8" w:rsidRPr="00DA79E8">
              <w:t xml:space="preserve"> </w:t>
            </w:r>
            <w:r w:rsidR="00FB0BE2">
              <w:t>M-10</w:t>
            </w:r>
            <w:r>
              <w:t>, LGF, Lajpat Nagar-II, New Delhi-</w:t>
            </w:r>
            <w:r w:rsidRPr="00DA79E8">
              <w:t>110024</w:t>
            </w:r>
            <w:r>
              <w:t>. India.</w:t>
            </w:r>
          </w:p>
          <w:p w14:paraId="6A5322A8" w14:textId="4AE0D662" w:rsidR="003D1B71" w:rsidRPr="00380FD1" w:rsidRDefault="00020EDB" w:rsidP="00020EDB">
            <w:pPr>
              <w:pStyle w:val="Information"/>
            </w:pPr>
            <w:r>
              <w:t>Tel: +91-11-</w:t>
            </w:r>
            <w:r w:rsidR="00FB0BE2">
              <w:t>41755034</w:t>
            </w:r>
          </w:p>
        </w:tc>
        <w:tc>
          <w:tcPr>
            <w:tcW w:w="423" w:type="dxa"/>
            <w:vMerge/>
          </w:tcPr>
          <w:p w14:paraId="12657A5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A1370B6" w14:textId="77777777" w:rsidR="003D1B71" w:rsidRDefault="003D1B71" w:rsidP="005801E5">
            <w:pPr>
              <w:pStyle w:val="Heading1"/>
            </w:pPr>
          </w:p>
        </w:tc>
      </w:tr>
      <w:tr w:rsidR="003D1B71" w14:paraId="7C779AA0" w14:textId="77777777" w:rsidTr="008458D4">
        <w:trPr>
          <w:trHeight w:val="183"/>
        </w:trPr>
        <w:tc>
          <w:tcPr>
            <w:tcW w:w="720" w:type="dxa"/>
          </w:tcPr>
          <w:p w14:paraId="12FDDCE6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0102737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6BD43A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5D8E28A" w14:textId="77777777" w:rsidR="003D1B71" w:rsidRDefault="003D1B71" w:rsidP="005801E5">
            <w:pPr>
              <w:pStyle w:val="Heading1"/>
            </w:pPr>
          </w:p>
        </w:tc>
      </w:tr>
      <w:tr w:rsidR="003D1B71" w14:paraId="7B879A6C" w14:textId="77777777" w:rsidTr="008458D4">
        <w:trPr>
          <w:trHeight w:val="624"/>
        </w:trPr>
        <w:tc>
          <w:tcPr>
            <w:tcW w:w="720" w:type="dxa"/>
          </w:tcPr>
          <w:p w14:paraId="1373EBC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12A0517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1303AF6" wp14:editId="4252CEE7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>
                  <w:pict>
                    <v:group w14:anchorId="5135C66A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21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4123998" w14:textId="77777777" w:rsidR="003D1B71" w:rsidRPr="00380FD1" w:rsidRDefault="00020EDB" w:rsidP="00020EDB">
            <w:pPr>
              <w:pStyle w:val="Information"/>
            </w:pPr>
            <w:r>
              <w:t>Phone: +91-9868146489</w:t>
            </w:r>
          </w:p>
        </w:tc>
        <w:tc>
          <w:tcPr>
            <w:tcW w:w="423" w:type="dxa"/>
            <w:vMerge/>
          </w:tcPr>
          <w:p w14:paraId="6A3847D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C2827B2" w14:textId="77777777" w:rsidR="003D1B71" w:rsidRDefault="003D1B71" w:rsidP="005801E5">
            <w:pPr>
              <w:pStyle w:val="Heading1"/>
            </w:pPr>
          </w:p>
        </w:tc>
      </w:tr>
      <w:tr w:rsidR="003D1B71" w14:paraId="329426A7" w14:textId="77777777" w:rsidTr="008458D4">
        <w:trPr>
          <w:trHeight w:val="183"/>
        </w:trPr>
        <w:tc>
          <w:tcPr>
            <w:tcW w:w="720" w:type="dxa"/>
          </w:tcPr>
          <w:p w14:paraId="1C3C1B5F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8F2C1FC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408BC6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E30D624" w14:textId="77777777" w:rsidR="003D1B71" w:rsidRDefault="003D1B71" w:rsidP="005801E5">
            <w:pPr>
              <w:pStyle w:val="Heading1"/>
            </w:pPr>
          </w:p>
        </w:tc>
      </w:tr>
      <w:tr w:rsidR="003D1B71" w14:paraId="22003E76" w14:textId="77777777" w:rsidTr="008458D4">
        <w:trPr>
          <w:trHeight w:val="633"/>
        </w:trPr>
        <w:tc>
          <w:tcPr>
            <w:tcW w:w="720" w:type="dxa"/>
          </w:tcPr>
          <w:p w14:paraId="789BAD01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749057D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7DD83E18" wp14:editId="6BD3182D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>
                  <w:pict>
                    <v:group w14:anchorId="0F42ECC4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23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7644549" w14:textId="77777777" w:rsidR="00020EDB" w:rsidRDefault="00020EDB" w:rsidP="00020EDB">
            <w:pPr>
              <w:pStyle w:val="Information"/>
              <w:jc w:val="center"/>
            </w:pPr>
            <w:r>
              <w:t>EMAIL:</w:t>
            </w:r>
          </w:p>
          <w:p w14:paraId="7CC2AFD2" w14:textId="77777777" w:rsidR="003D1B71" w:rsidRPr="00380FD1" w:rsidRDefault="00020EDB" w:rsidP="00020EDB">
            <w:pPr>
              <w:pStyle w:val="Information"/>
            </w:pPr>
            <w:r>
              <w:t>homoeopathygyan@gmail.com</w:t>
            </w:r>
          </w:p>
        </w:tc>
        <w:tc>
          <w:tcPr>
            <w:tcW w:w="423" w:type="dxa"/>
            <w:vMerge/>
          </w:tcPr>
          <w:p w14:paraId="53E0153B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69B61B5" w14:textId="77777777" w:rsidR="003D1B71" w:rsidRDefault="003D1B71" w:rsidP="005801E5">
            <w:pPr>
              <w:pStyle w:val="Heading1"/>
            </w:pPr>
          </w:p>
        </w:tc>
      </w:tr>
      <w:tr w:rsidR="003D1B71" w14:paraId="417464AE" w14:textId="77777777" w:rsidTr="008458D4">
        <w:trPr>
          <w:trHeight w:val="174"/>
        </w:trPr>
        <w:tc>
          <w:tcPr>
            <w:tcW w:w="720" w:type="dxa"/>
          </w:tcPr>
          <w:p w14:paraId="7E69094F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E9710BD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469F20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F761E48" w14:textId="77777777" w:rsidR="003D1B71" w:rsidRDefault="003D1B71" w:rsidP="005801E5">
            <w:pPr>
              <w:pStyle w:val="Heading1"/>
            </w:pPr>
          </w:p>
        </w:tc>
      </w:tr>
      <w:tr w:rsidR="003D1B71" w14:paraId="6600FEAD" w14:textId="77777777" w:rsidTr="008458D4">
        <w:trPr>
          <w:trHeight w:val="633"/>
        </w:trPr>
        <w:tc>
          <w:tcPr>
            <w:tcW w:w="720" w:type="dxa"/>
          </w:tcPr>
          <w:p w14:paraId="29474DB7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F7D2B8A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6FFC209A" w14:textId="77777777" w:rsidR="003D1B71" w:rsidRDefault="003D1B71" w:rsidP="00020EDB">
            <w:pPr>
              <w:pStyle w:val="Information"/>
            </w:pPr>
          </w:p>
          <w:p w14:paraId="367B9B1F" w14:textId="77777777" w:rsidR="00020EDB" w:rsidRDefault="00020EDB" w:rsidP="00020EDB">
            <w:pPr>
              <w:pStyle w:val="Information"/>
            </w:pPr>
          </w:p>
          <w:p w14:paraId="3EFAD2BF" w14:textId="77777777" w:rsidR="00020EDB" w:rsidRPr="00380FD1" w:rsidRDefault="00020EDB" w:rsidP="00020EDB">
            <w:pPr>
              <w:pStyle w:val="Information"/>
            </w:pPr>
          </w:p>
        </w:tc>
        <w:tc>
          <w:tcPr>
            <w:tcW w:w="423" w:type="dxa"/>
            <w:vMerge/>
          </w:tcPr>
          <w:p w14:paraId="3773C51A" w14:textId="77777777" w:rsidR="003D1B71" w:rsidRDefault="003D1B71" w:rsidP="00F77E62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F5D3682" w14:textId="77777777" w:rsidR="003D1B71" w:rsidRDefault="003D1B71" w:rsidP="005801E5">
            <w:pPr>
              <w:pStyle w:val="Heading1"/>
            </w:pPr>
          </w:p>
        </w:tc>
      </w:tr>
      <w:tr w:rsidR="003D1B71" w14:paraId="6877A8FA" w14:textId="77777777" w:rsidTr="008458D4">
        <w:trPr>
          <w:trHeight w:val="2448"/>
        </w:trPr>
        <w:tc>
          <w:tcPr>
            <w:tcW w:w="720" w:type="dxa"/>
          </w:tcPr>
          <w:p w14:paraId="4F3730F4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35DCF05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10DBA625" w14:textId="77777777" w:rsidR="003D1B71" w:rsidRDefault="003D1B71" w:rsidP="00222466"/>
        </w:tc>
        <w:tc>
          <w:tcPr>
            <w:tcW w:w="6607" w:type="dxa"/>
            <w:vMerge/>
          </w:tcPr>
          <w:p w14:paraId="55819D2D" w14:textId="77777777" w:rsidR="003D1B71" w:rsidRDefault="003D1B71" w:rsidP="00222466"/>
        </w:tc>
      </w:tr>
    </w:tbl>
    <w:p w14:paraId="7B30B542" w14:textId="77777777" w:rsidR="00020EDB" w:rsidRPr="00CE1E3D" w:rsidRDefault="00020EDB" w:rsidP="006D79A8">
      <w:pPr>
        <w:pStyle w:val="BodyText"/>
      </w:pPr>
    </w:p>
    <w:sectPr w:rsidR="00020EDB" w:rsidRPr="00CE1E3D" w:rsidSect="003D1B71">
      <w:headerReference w:type="default" r:id="rId24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A1446" w14:textId="77777777" w:rsidR="002D0E83" w:rsidRDefault="002D0E83" w:rsidP="00590471">
      <w:r>
        <w:separator/>
      </w:r>
    </w:p>
  </w:endnote>
  <w:endnote w:type="continuationSeparator" w:id="0">
    <w:p w14:paraId="2BF23876" w14:textId="77777777" w:rsidR="002D0E83" w:rsidRDefault="002D0E8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4E35A" w14:textId="77777777" w:rsidR="002D0E83" w:rsidRDefault="002D0E83" w:rsidP="00590471">
      <w:r>
        <w:separator/>
      </w:r>
    </w:p>
  </w:footnote>
  <w:footnote w:type="continuationSeparator" w:id="0">
    <w:p w14:paraId="1EFEDFF3" w14:textId="77777777" w:rsidR="002D0E83" w:rsidRDefault="002D0E8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A25D8" w14:textId="77777777" w:rsidR="003E2C7A" w:rsidRDefault="003E2C7A" w:rsidP="00060042">
    <w:pPr>
      <w:pStyle w:val="BodyTex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CC1D64E" wp14:editId="13476327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082297FB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6EB0C4C"/>
    <w:multiLevelType w:val="hybridMultilevel"/>
    <w:tmpl w:val="A26C7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C09E7"/>
    <w:multiLevelType w:val="hybridMultilevel"/>
    <w:tmpl w:val="C9F675D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35FF3"/>
    <w:multiLevelType w:val="hybridMultilevel"/>
    <w:tmpl w:val="A62EC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D311F"/>
    <w:multiLevelType w:val="hybridMultilevel"/>
    <w:tmpl w:val="5ABC57EE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87434"/>
    <w:multiLevelType w:val="hybridMultilevel"/>
    <w:tmpl w:val="A24495F6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2674C"/>
    <w:multiLevelType w:val="hybridMultilevel"/>
    <w:tmpl w:val="17A6923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20BE0"/>
    <w:multiLevelType w:val="hybridMultilevel"/>
    <w:tmpl w:val="316A1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09229D"/>
    <w:multiLevelType w:val="hybridMultilevel"/>
    <w:tmpl w:val="044412DC"/>
    <w:lvl w:ilvl="0" w:tplc="AF5E28F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FD6D63"/>
    <w:multiLevelType w:val="hybridMultilevel"/>
    <w:tmpl w:val="1006F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337032"/>
    <w:multiLevelType w:val="hybridMultilevel"/>
    <w:tmpl w:val="202C90AE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37CCA"/>
    <w:multiLevelType w:val="hybridMultilevel"/>
    <w:tmpl w:val="DAE06DEE"/>
    <w:lvl w:ilvl="0" w:tplc="1AAC8E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F275A4"/>
    <w:multiLevelType w:val="hybridMultilevel"/>
    <w:tmpl w:val="DB7240D2"/>
    <w:lvl w:ilvl="0" w:tplc="094ADCB4">
      <w:start w:val="1"/>
      <w:numFmt w:val="decimal"/>
      <w:lvlText w:val="%1."/>
      <w:lvlJc w:val="left"/>
      <w:pPr>
        <w:ind w:left="1080" w:hanging="72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E529F9"/>
    <w:multiLevelType w:val="hybridMultilevel"/>
    <w:tmpl w:val="9BF2303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14"/>
  </w:num>
  <w:num w:numId="7">
    <w:abstractNumId w:val="7"/>
  </w:num>
  <w:num w:numId="8">
    <w:abstractNumId w:val="8"/>
  </w:num>
  <w:num w:numId="9">
    <w:abstractNumId w:val="3"/>
  </w:num>
  <w:num w:numId="10">
    <w:abstractNumId w:val="15"/>
  </w:num>
  <w:num w:numId="11">
    <w:abstractNumId w:val="12"/>
  </w:num>
  <w:num w:numId="12">
    <w:abstractNumId w:val="11"/>
  </w:num>
  <w:num w:numId="13">
    <w:abstractNumId w:val="13"/>
  </w:num>
  <w:num w:numId="14">
    <w:abstractNumId w:val="2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EDB"/>
    <w:rsid w:val="00016AAC"/>
    <w:rsid w:val="00020EDB"/>
    <w:rsid w:val="00041B2D"/>
    <w:rsid w:val="00042745"/>
    <w:rsid w:val="0004719C"/>
    <w:rsid w:val="0004796D"/>
    <w:rsid w:val="000563B7"/>
    <w:rsid w:val="00060042"/>
    <w:rsid w:val="00062040"/>
    <w:rsid w:val="00077AE4"/>
    <w:rsid w:val="0008685D"/>
    <w:rsid w:val="00090860"/>
    <w:rsid w:val="0009716B"/>
    <w:rsid w:val="000A31A1"/>
    <w:rsid w:val="001000C3"/>
    <w:rsid w:val="00112FD7"/>
    <w:rsid w:val="001218E2"/>
    <w:rsid w:val="00150ABD"/>
    <w:rsid w:val="001814A0"/>
    <w:rsid w:val="001946FC"/>
    <w:rsid w:val="00197E16"/>
    <w:rsid w:val="001F3DF8"/>
    <w:rsid w:val="001F71A2"/>
    <w:rsid w:val="00201006"/>
    <w:rsid w:val="0021314B"/>
    <w:rsid w:val="00222466"/>
    <w:rsid w:val="00223180"/>
    <w:rsid w:val="0022387E"/>
    <w:rsid w:val="0024753C"/>
    <w:rsid w:val="00275AEC"/>
    <w:rsid w:val="00276026"/>
    <w:rsid w:val="0028056B"/>
    <w:rsid w:val="002856DB"/>
    <w:rsid w:val="002B4549"/>
    <w:rsid w:val="002D0E83"/>
    <w:rsid w:val="002F08EC"/>
    <w:rsid w:val="002F636D"/>
    <w:rsid w:val="00310F17"/>
    <w:rsid w:val="0031180E"/>
    <w:rsid w:val="00322A46"/>
    <w:rsid w:val="00325604"/>
    <w:rsid w:val="003326CB"/>
    <w:rsid w:val="00353B60"/>
    <w:rsid w:val="003731EA"/>
    <w:rsid w:val="00376291"/>
    <w:rsid w:val="00380FD1"/>
    <w:rsid w:val="003835EC"/>
    <w:rsid w:val="00383D02"/>
    <w:rsid w:val="00385DE7"/>
    <w:rsid w:val="003B01BA"/>
    <w:rsid w:val="003D1B71"/>
    <w:rsid w:val="003D2359"/>
    <w:rsid w:val="003E2C7A"/>
    <w:rsid w:val="003F29C0"/>
    <w:rsid w:val="00405D3F"/>
    <w:rsid w:val="00414962"/>
    <w:rsid w:val="00471F49"/>
    <w:rsid w:val="004924E8"/>
    <w:rsid w:val="004A4AA5"/>
    <w:rsid w:val="004A59CB"/>
    <w:rsid w:val="004B5AB2"/>
    <w:rsid w:val="004D07B2"/>
    <w:rsid w:val="004E158A"/>
    <w:rsid w:val="004F192E"/>
    <w:rsid w:val="005063AD"/>
    <w:rsid w:val="0052711E"/>
    <w:rsid w:val="00545066"/>
    <w:rsid w:val="0054512B"/>
    <w:rsid w:val="00557AA3"/>
    <w:rsid w:val="00565C77"/>
    <w:rsid w:val="0056708E"/>
    <w:rsid w:val="005801E5"/>
    <w:rsid w:val="00590471"/>
    <w:rsid w:val="005A2B45"/>
    <w:rsid w:val="005D01FA"/>
    <w:rsid w:val="00604110"/>
    <w:rsid w:val="006125F7"/>
    <w:rsid w:val="00653E17"/>
    <w:rsid w:val="00655D27"/>
    <w:rsid w:val="00682388"/>
    <w:rsid w:val="0068549B"/>
    <w:rsid w:val="00692C7D"/>
    <w:rsid w:val="006A08E8"/>
    <w:rsid w:val="006B19F6"/>
    <w:rsid w:val="006B1D81"/>
    <w:rsid w:val="006C4050"/>
    <w:rsid w:val="006D79A8"/>
    <w:rsid w:val="006F126C"/>
    <w:rsid w:val="00721EA4"/>
    <w:rsid w:val="0072353B"/>
    <w:rsid w:val="0073048D"/>
    <w:rsid w:val="007575B6"/>
    <w:rsid w:val="00767FD8"/>
    <w:rsid w:val="007736EA"/>
    <w:rsid w:val="007756D6"/>
    <w:rsid w:val="007B3C81"/>
    <w:rsid w:val="007B7E11"/>
    <w:rsid w:val="007D241B"/>
    <w:rsid w:val="007D67CA"/>
    <w:rsid w:val="007E668F"/>
    <w:rsid w:val="007F5B63"/>
    <w:rsid w:val="00803A0A"/>
    <w:rsid w:val="008163E8"/>
    <w:rsid w:val="008458D4"/>
    <w:rsid w:val="00846CB9"/>
    <w:rsid w:val="008566AA"/>
    <w:rsid w:val="00882B78"/>
    <w:rsid w:val="008A1E6E"/>
    <w:rsid w:val="008A53A9"/>
    <w:rsid w:val="008A7580"/>
    <w:rsid w:val="008C024F"/>
    <w:rsid w:val="008C2CFC"/>
    <w:rsid w:val="008E25CB"/>
    <w:rsid w:val="00912DC8"/>
    <w:rsid w:val="009359AD"/>
    <w:rsid w:val="00941136"/>
    <w:rsid w:val="00942E21"/>
    <w:rsid w:val="009475DC"/>
    <w:rsid w:val="00967B93"/>
    <w:rsid w:val="0099152C"/>
    <w:rsid w:val="009C7CE5"/>
    <w:rsid w:val="009D090F"/>
    <w:rsid w:val="009E1089"/>
    <w:rsid w:val="009E6909"/>
    <w:rsid w:val="00A01901"/>
    <w:rsid w:val="00A15054"/>
    <w:rsid w:val="00A31464"/>
    <w:rsid w:val="00A31B16"/>
    <w:rsid w:val="00A330AB"/>
    <w:rsid w:val="00A33613"/>
    <w:rsid w:val="00A36E4A"/>
    <w:rsid w:val="00A37095"/>
    <w:rsid w:val="00A47A11"/>
    <w:rsid w:val="00A47A8D"/>
    <w:rsid w:val="00A5181B"/>
    <w:rsid w:val="00AB5FA5"/>
    <w:rsid w:val="00AC6C7E"/>
    <w:rsid w:val="00B31F63"/>
    <w:rsid w:val="00B4158A"/>
    <w:rsid w:val="00B448F7"/>
    <w:rsid w:val="00B46222"/>
    <w:rsid w:val="00B5330B"/>
    <w:rsid w:val="00B63202"/>
    <w:rsid w:val="00B6466C"/>
    <w:rsid w:val="00BB1B5D"/>
    <w:rsid w:val="00BC22C7"/>
    <w:rsid w:val="00BD195A"/>
    <w:rsid w:val="00C0405C"/>
    <w:rsid w:val="00C04C4B"/>
    <w:rsid w:val="00C07240"/>
    <w:rsid w:val="00C12D09"/>
    <w:rsid w:val="00C14078"/>
    <w:rsid w:val="00C235F0"/>
    <w:rsid w:val="00C3059C"/>
    <w:rsid w:val="00C41030"/>
    <w:rsid w:val="00C77923"/>
    <w:rsid w:val="00CE1E3D"/>
    <w:rsid w:val="00CF7C0B"/>
    <w:rsid w:val="00D053FA"/>
    <w:rsid w:val="00D35145"/>
    <w:rsid w:val="00D37D32"/>
    <w:rsid w:val="00D477C2"/>
    <w:rsid w:val="00D7040A"/>
    <w:rsid w:val="00D90125"/>
    <w:rsid w:val="00DA79E8"/>
    <w:rsid w:val="00DC3F0A"/>
    <w:rsid w:val="00DD187D"/>
    <w:rsid w:val="00E0335A"/>
    <w:rsid w:val="00E04FC1"/>
    <w:rsid w:val="00E26AED"/>
    <w:rsid w:val="00E40D18"/>
    <w:rsid w:val="00E520F6"/>
    <w:rsid w:val="00E73AB8"/>
    <w:rsid w:val="00E7528C"/>
    <w:rsid w:val="00E90A60"/>
    <w:rsid w:val="00E97A65"/>
    <w:rsid w:val="00EA7C90"/>
    <w:rsid w:val="00EC2AF0"/>
    <w:rsid w:val="00ED47F7"/>
    <w:rsid w:val="00EE7E09"/>
    <w:rsid w:val="00F0223C"/>
    <w:rsid w:val="00F1347F"/>
    <w:rsid w:val="00F3235D"/>
    <w:rsid w:val="00F32393"/>
    <w:rsid w:val="00F77045"/>
    <w:rsid w:val="00F77E62"/>
    <w:rsid w:val="00F878BD"/>
    <w:rsid w:val="00F95800"/>
    <w:rsid w:val="00FA1702"/>
    <w:rsid w:val="00FA4043"/>
    <w:rsid w:val="00FA6932"/>
    <w:rsid w:val="00FB0BE2"/>
    <w:rsid w:val="00FB3EFA"/>
    <w:rsid w:val="00FC0963"/>
    <w:rsid w:val="00FC32AB"/>
    <w:rsid w:val="00FC394B"/>
    <w:rsid w:val="00FD3F03"/>
    <w:rsid w:val="00FE2106"/>
    <w:rsid w:val="00FE7401"/>
    <w:rsid w:val="00FF6569"/>
    <w:rsid w:val="00FF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AD59D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rsid w:val="006125F7"/>
    <w:pPr>
      <w:widowControl w:val="0"/>
      <w:autoSpaceDE w:val="0"/>
      <w:autoSpaceDN w:val="0"/>
      <w:adjustRightInd w:val="0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0ED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0EDB"/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character" w:styleId="Hyperlink">
    <w:name w:val="Hyperlink"/>
    <w:basedOn w:val="DefaultParagraphFont"/>
    <w:uiPriority w:val="99"/>
    <w:unhideWhenUsed/>
    <w:rsid w:val="00B31F6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152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7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5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hpathy.com/clinical-cases/hope-heart-and-homoeopathy-clinical-experiences-in-the-pandemic-of-covid-19-case-series-volume-2/" TargetMode="External"/><Relationship Id="rId18" Type="http://schemas.openxmlformats.org/officeDocument/2006/relationships/image" Target="media/image2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hyperlink" Target="https://hpathy.com/clinical-cases/hope-heart-and-homoeopathy-clinical-experiences-in-the-pandemic-of-covid-19-case-series-volume-1/" TargetMode="External"/><Relationship Id="rId17" Type="http://schemas.openxmlformats.org/officeDocument/2006/relationships/hyperlink" Target="https://hpathy.com/homeopathy-papers/hope-heart-homeopathy-some-experiences-with-omicron-a-variant-of-covid-19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hpathy.com/homeopathy-papers/glutathione-a-new-remedy-on-the-horizon-and-some-empirical-clinical-experiences-new-old-and-abandoned-remedies-in-homoeopathic-pharmacology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pathy.com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hpathy.com/homeopathy-papers/catching-the-fungus-in-rye-perceiving-the-homoeopathic-remedy-plant-nosode-secale-corr/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1.png"/><Relationship Id="rId19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hpathy.com/clinical-cases/hope-heart-and-homoeopathy-clinical-experiences-in-the-pandemic-of-covid-19-case-series-volume-3/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Dr.%20Rabbit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C3A1055085445E0A5F0DB286EA5A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B6922-1B71-4358-8188-F6B346C79FF2}"/>
      </w:docPartPr>
      <w:docPartBody>
        <w:p w:rsidR="0076384B" w:rsidRDefault="006F0839">
          <w:pPr>
            <w:pStyle w:val="8C3A1055085445E0A5F0DB286EA5AF6C"/>
          </w:pPr>
          <w:r w:rsidRPr="00AC6C7E">
            <w:t>Education</w:t>
          </w:r>
        </w:p>
      </w:docPartBody>
    </w:docPart>
    <w:docPart>
      <w:docPartPr>
        <w:name w:val="61C1946113FC445C849CE8E338E42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98172-0D51-4CE4-931A-D10C954A5D15}"/>
      </w:docPartPr>
      <w:docPartBody>
        <w:p w:rsidR="0076384B" w:rsidRDefault="00624780" w:rsidP="00624780">
          <w:pPr>
            <w:pStyle w:val="61C1946113FC445C849CE8E338E42534"/>
          </w:pPr>
          <w:r w:rsidRPr="00AC6C7E"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780"/>
    <w:rsid w:val="002C5EEA"/>
    <w:rsid w:val="004902C4"/>
    <w:rsid w:val="004B41AA"/>
    <w:rsid w:val="00624780"/>
    <w:rsid w:val="006C1529"/>
    <w:rsid w:val="006F0839"/>
    <w:rsid w:val="0076384B"/>
    <w:rsid w:val="00875B9B"/>
    <w:rsid w:val="00C117EC"/>
    <w:rsid w:val="00CE5B4B"/>
    <w:rsid w:val="00DA6C9A"/>
    <w:rsid w:val="00EA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C3A1055085445E0A5F0DB286EA5AF6C">
    <w:name w:val="8C3A1055085445E0A5F0DB286EA5AF6C"/>
  </w:style>
  <w:style w:type="paragraph" w:customStyle="1" w:styleId="8A07522A92DC4796A132ADF52A3CD59D">
    <w:name w:val="8A07522A92DC4796A132ADF52A3CD59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1C1946113FC445C849CE8E338E42534">
    <w:name w:val="61C1946113FC445C849CE8E338E42534"/>
    <w:rsid w:val="006247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C:\Users\Dr. Rabbit\AppData\Roaming\Microsoft\Templates\Blue spheres resume.dotx</Template>
  <TotalTime>0</TotalTime>
  <Pages>29</Pages>
  <Words>8322</Words>
  <Characters>47439</Characters>
  <Application>Microsoft Office Word</Application>
  <DocSecurity>0</DocSecurity>
  <Lines>395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2020-11-11T19:28:00Z</dcterms:created>
  <dcterms:modified xsi:type="dcterms:W3CDTF">2022-01-26T20:25:00Z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